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EC" w:rsidRDefault="005757EC">
      <w:pPr>
        <w:ind w:firstLine="0"/>
        <w:jc w:val="center"/>
        <w:rPr>
          <w:sz w:val="2"/>
        </w:rPr>
      </w:pPr>
      <w:r w:rsidRPr="00FF55C8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25pt;height:60.8pt" o:ole="" fillcolor="window">
            <v:imagedata r:id="rId9" o:title=""/>
          </v:shape>
          <o:OLEObject Type="Embed" ProgID="Word.Picture.8" ShapeID="_x0000_i1025" DrawAspect="Content" ObjectID="_1636367892" r:id="rId10"/>
        </w:object>
      </w:r>
    </w:p>
    <w:p w:rsidR="001469D5" w:rsidRDefault="001469D5" w:rsidP="001469D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469D5" w:rsidRPr="00AD5758" w:rsidRDefault="001469D5" w:rsidP="001469D5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 xml:space="preserve">АДМИНИСТРАЦИЯ ГОРОДА БЕРЕЗНИКИ </w:t>
      </w:r>
    </w:p>
    <w:p w:rsidR="001469D5" w:rsidRPr="00BC1019" w:rsidRDefault="001469D5" w:rsidP="001469D5">
      <w:pPr>
        <w:pStyle w:val="1"/>
        <w:spacing w:line="276" w:lineRule="auto"/>
        <w:rPr>
          <w:spacing w:val="16"/>
          <w:sz w:val="20"/>
        </w:rPr>
      </w:pPr>
    </w:p>
    <w:p w:rsidR="001469D5" w:rsidRDefault="001469D5" w:rsidP="001469D5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5757EC" w:rsidRDefault="005757EC">
      <w:pPr>
        <w:spacing w:after="0" w:line="240" w:lineRule="auto"/>
        <w:ind w:firstLine="708"/>
        <w:jc w:val="left"/>
        <w:rPr>
          <w:sz w:val="20"/>
        </w:rPr>
      </w:pPr>
    </w:p>
    <w:p w:rsidR="001469D5" w:rsidRDefault="001469D5">
      <w:pPr>
        <w:spacing w:after="0" w:line="240" w:lineRule="auto"/>
        <w:ind w:firstLine="708"/>
        <w:jc w:val="left"/>
        <w:rPr>
          <w:sz w:val="20"/>
        </w:rPr>
      </w:pPr>
    </w:p>
    <w:p w:rsidR="00AD6726" w:rsidRDefault="00123C43" w:rsidP="00AD6726">
      <w:pPr>
        <w:spacing w:after="0" w:line="240" w:lineRule="auto"/>
        <w:ind w:firstLine="708"/>
        <w:jc w:val="left"/>
        <w:rPr>
          <w:sz w:val="20"/>
        </w:rPr>
      </w:pPr>
      <w:r>
        <w:rPr>
          <w:sz w:val="28"/>
          <w:u w:val="single"/>
        </w:rPr>
        <w:t>26.11.2019</w:t>
      </w:r>
      <w:r w:rsidR="00AD6726">
        <w:rPr>
          <w:sz w:val="28"/>
        </w:rPr>
        <w:tab/>
      </w:r>
      <w:r w:rsidR="00AD6726">
        <w:rPr>
          <w:sz w:val="28"/>
        </w:rPr>
        <w:tab/>
      </w:r>
      <w:r w:rsidR="00AD6726">
        <w:rPr>
          <w:sz w:val="28"/>
        </w:rPr>
        <w:tab/>
      </w:r>
      <w:r w:rsidR="00AD6726">
        <w:rPr>
          <w:sz w:val="28"/>
        </w:rPr>
        <w:tab/>
      </w:r>
      <w:r w:rsidR="00AD6726">
        <w:rPr>
          <w:sz w:val="28"/>
        </w:rPr>
        <w:tab/>
      </w:r>
      <w:r w:rsidR="00AD6726">
        <w:rPr>
          <w:sz w:val="28"/>
        </w:rPr>
        <w:tab/>
      </w:r>
      <w:r w:rsidR="00AD6726">
        <w:rPr>
          <w:sz w:val="28"/>
        </w:rPr>
        <w:tab/>
        <w:t xml:space="preserve">№ </w:t>
      </w:r>
      <w:r>
        <w:rPr>
          <w:sz w:val="28"/>
          <w:u w:val="single"/>
        </w:rPr>
        <w:t>3163</w:t>
      </w:r>
    </w:p>
    <w:p w:rsidR="00AD6726" w:rsidRDefault="00AD6726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AD6726" w:rsidRPr="006B38FE" w:rsidTr="0071352C">
        <w:tc>
          <w:tcPr>
            <w:tcW w:w="4395" w:type="dxa"/>
            <w:shd w:val="clear" w:color="auto" w:fill="auto"/>
          </w:tcPr>
          <w:p w:rsidR="00092FFF" w:rsidRPr="006B38FE" w:rsidRDefault="00092FFF" w:rsidP="00092FFF">
            <w:pPr>
              <w:spacing w:after="0" w:line="240" w:lineRule="exact"/>
              <w:ind w:firstLine="0"/>
              <w:jc w:val="left"/>
              <w:rPr>
                <w:rFonts w:ascii="Calibri" w:hAnsi="Calibri"/>
                <w:b/>
                <w:sz w:val="28"/>
                <w:szCs w:val="28"/>
              </w:rPr>
            </w:pPr>
            <w:bookmarkStart w:id="0" w:name="_GoBack"/>
            <w:r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О внесении изменений </w:t>
            </w:r>
          </w:p>
          <w:p w:rsidR="00B86D39" w:rsidRPr="006B38FE" w:rsidRDefault="00092FFF" w:rsidP="00092FFF">
            <w:pPr>
              <w:spacing w:after="0" w:line="240" w:lineRule="exact"/>
              <w:ind w:firstLine="0"/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в П</w:t>
            </w:r>
            <w:r w:rsidR="00A51F84"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еречень </w:t>
            </w:r>
          </w:p>
          <w:p w:rsidR="00B86D39" w:rsidRPr="006B38FE" w:rsidRDefault="00A51F84" w:rsidP="00092FFF">
            <w:pPr>
              <w:spacing w:after="0" w:line="240" w:lineRule="exact"/>
              <w:ind w:firstLine="0"/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организаций и объектов, </w:t>
            </w:r>
          </w:p>
          <w:p w:rsidR="00B86D39" w:rsidRPr="006B38FE" w:rsidRDefault="00A51F84" w:rsidP="00092FFF">
            <w:pPr>
              <w:spacing w:after="0" w:line="240" w:lineRule="exact"/>
              <w:ind w:firstLine="0"/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на прилегающих территориях к которым </w:t>
            </w:r>
          </w:p>
          <w:p w:rsidR="00B86D39" w:rsidRPr="006B38FE" w:rsidRDefault="00A51F84" w:rsidP="00092FFF">
            <w:pPr>
              <w:spacing w:after="0" w:line="240" w:lineRule="exact"/>
              <w:ind w:firstLine="0"/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не допускается </w:t>
            </w:r>
          </w:p>
          <w:p w:rsidR="00B86D39" w:rsidRPr="006B38FE" w:rsidRDefault="00A51F84" w:rsidP="00092FFF">
            <w:pPr>
              <w:spacing w:after="0" w:line="240" w:lineRule="exact"/>
              <w:ind w:firstLine="0"/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розничная продажа алкогольной продукции </w:t>
            </w:r>
          </w:p>
          <w:p w:rsidR="00B86D39" w:rsidRPr="006B38FE" w:rsidRDefault="00A51F84" w:rsidP="00092FFF">
            <w:pPr>
              <w:spacing w:after="0" w:line="240" w:lineRule="exact"/>
              <w:ind w:firstLine="0"/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и розничная продажа алкогольной продукции </w:t>
            </w:r>
          </w:p>
          <w:p w:rsidR="00AD6726" w:rsidRPr="006B38FE" w:rsidRDefault="00A51F84" w:rsidP="00092FFF">
            <w:pPr>
              <w:spacing w:after="0" w:line="240" w:lineRule="exact"/>
              <w:ind w:firstLine="0"/>
              <w:jc w:val="left"/>
              <w:rPr>
                <w:rFonts w:ascii="Times New Roman Полужирный" w:hAnsi="Times New Roman Полужирный"/>
                <w:b/>
                <w:sz w:val="28"/>
              </w:rPr>
            </w:pPr>
            <w:r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при оказании услуг общественного питания, утвержденный постановлением</w:t>
            </w:r>
            <w:r w:rsidR="00A3478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 </w:t>
            </w:r>
            <w:r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администрации города</w:t>
            </w:r>
            <w:r w:rsidR="00A3478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 </w:t>
            </w:r>
            <w:r w:rsidRPr="006B38FE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от 20.06.2013 № 940</w:t>
            </w:r>
            <w:bookmarkEnd w:id="0"/>
          </w:p>
        </w:tc>
      </w:tr>
    </w:tbl>
    <w:p w:rsidR="00A51F84" w:rsidRPr="00284350" w:rsidRDefault="00A51F84" w:rsidP="00B86D39">
      <w:pPr>
        <w:autoSpaceDE w:val="0"/>
        <w:autoSpaceDN w:val="0"/>
        <w:adjustRightInd w:val="0"/>
        <w:spacing w:before="480" w:after="0" w:line="360" w:lineRule="exact"/>
        <w:rPr>
          <w:sz w:val="28"/>
          <w:szCs w:val="28"/>
        </w:rPr>
      </w:pPr>
      <w:r w:rsidRPr="00284350">
        <w:rPr>
          <w:sz w:val="28"/>
          <w:szCs w:val="28"/>
        </w:rPr>
        <w:t>В целях приведения муниципального правового акта Администрации города Березники в соответствие с действующим законодательством Российской Федерации, реализации полномочий органов местного самоуправления, определенных</w:t>
      </w:r>
      <w:hyperlink r:id="rId11" w:history="1">
        <w:r w:rsidRPr="00284350">
          <w:rPr>
            <w:sz w:val="28"/>
            <w:szCs w:val="28"/>
          </w:rPr>
          <w:t xml:space="preserve"> статьей 16</w:t>
        </w:r>
      </w:hyperlink>
      <w:r w:rsidR="00092FFF" w:rsidRPr="00284350">
        <w:rPr>
          <w:sz w:val="28"/>
          <w:szCs w:val="28"/>
        </w:rPr>
        <w:t xml:space="preserve"> Федерального закона </w:t>
      </w:r>
      <w:r w:rsidRPr="00284350">
        <w:rPr>
          <w:sz w:val="28"/>
          <w:szCs w:val="28"/>
        </w:rPr>
        <w:t>от 22.11.1995 № 171-ФЗ «О государственном регулировании производства и оборота</w:t>
      </w:r>
      <w:r w:rsidR="00092FFF" w:rsidRPr="00284350">
        <w:rPr>
          <w:sz w:val="28"/>
          <w:szCs w:val="28"/>
        </w:rPr>
        <w:t xml:space="preserve"> этилового спирта, алкогольной</w:t>
      </w:r>
      <w:r w:rsidRPr="00284350">
        <w:rPr>
          <w:sz w:val="28"/>
          <w:szCs w:val="28"/>
        </w:rPr>
        <w:t xml:space="preserve"> и спиртосодержащей продукции и об ограничении потребления (распития) алкогольной продукции», в соответствии с Правилами определения органами местного самоуправления границ прилегающих к некоторым организациям и о</w:t>
      </w:r>
      <w:r w:rsidR="00092FFF" w:rsidRPr="00284350">
        <w:rPr>
          <w:sz w:val="28"/>
          <w:szCs w:val="28"/>
        </w:rPr>
        <w:t>бъектам территорий,</w:t>
      </w:r>
      <w:r w:rsidR="00B86D39" w:rsidRPr="00284350">
        <w:rPr>
          <w:sz w:val="28"/>
          <w:szCs w:val="28"/>
        </w:rPr>
        <w:t xml:space="preserve"> </w:t>
      </w:r>
      <w:r w:rsidR="00092FFF" w:rsidRPr="00284350">
        <w:rPr>
          <w:sz w:val="28"/>
          <w:szCs w:val="28"/>
        </w:rPr>
        <w:t>на которых</w:t>
      </w:r>
      <w:r w:rsidR="00A34787">
        <w:rPr>
          <w:sz w:val="28"/>
          <w:szCs w:val="28"/>
        </w:rPr>
        <w:t xml:space="preserve"> </w:t>
      </w:r>
      <w:r w:rsidRPr="00284350">
        <w:rPr>
          <w:sz w:val="28"/>
          <w:szCs w:val="28"/>
        </w:rPr>
        <w:t>не допускается розничная продажа алкогольной продукции, утвержденными постановлением Правительства Российской Федерации от 27.12.2012 № 1425,</w:t>
      </w:r>
      <w:r w:rsidR="00A34787">
        <w:rPr>
          <w:sz w:val="28"/>
          <w:szCs w:val="28"/>
        </w:rPr>
        <w:t xml:space="preserve"> </w:t>
      </w:r>
    </w:p>
    <w:p w:rsidR="00A51F84" w:rsidRPr="00284350" w:rsidRDefault="00A51F84" w:rsidP="00092FFF">
      <w:pPr>
        <w:autoSpaceDE w:val="0"/>
        <w:autoSpaceDN w:val="0"/>
        <w:adjustRightInd w:val="0"/>
        <w:spacing w:after="0" w:line="360" w:lineRule="exact"/>
        <w:ind w:firstLine="0"/>
        <w:rPr>
          <w:sz w:val="28"/>
          <w:szCs w:val="28"/>
        </w:rPr>
      </w:pPr>
      <w:r w:rsidRPr="00284350">
        <w:rPr>
          <w:sz w:val="28"/>
          <w:szCs w:val="28"/>
        </w:rPr>
        <w:t>администрация города Березники ПОСТАНОВЛЯЕТ:</w:t>
      </w:r>
    </w:p>
    <w:p w:rsidR="00A51F84" w:rsidRPr="00284350" w:rsidRDefault="00A51F84" w:rsidP="00092FFF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bookmarkStart w:id="1" w:name="Par16"/>
      <w:bookmarkEnd w:id="1"/>
      <w:r w:rsidRPr="00284350">
        <w:rPr>
          <w:sz w:val="28"/>
          <w:szCs w:val="28"/>
        </w:rPr>
        <w:t xml:space="preserve">1.Внести в </w:t>
      </w:r>
      <w:r w:rsidR="00B86D39" w:rsidRPr="00284350">
        <w:rPr>
          <w:sz w:val="28"/>
          <w:szCs w:val="28"/>
        </w:rPr>
        <w:t>П</w:t>
      </w:r>
      <w:r w:rsidRPr="00284350">
        <w:rPr>
          <w:sz w:val="28"/>
          <w:szCs w:val="28"/>
        </w:rPr>
        <w:t>еречень организаций и объектов,</w:t>
      </w:r>
      <w:r w:rsidR="00B86D39" w:rsidRPr="00284350">
        <w:rPr>
          <w:sz w:val="28"/>
          <w:szCs w:val="28"/>
        </w:rPr>
        <w:t xml:space="preserve"> </w:t>
      </w:r>
      <w:r w:rsidRPr="00284350">
        <w:rPr>
          <w:sz w:val="28"/>
          <w:szCs w:val="28"/>
        </w:rPr>
        <w:t>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питания, утвержденный постановлением администрации города от 20.06.2013 № 940</w:t>
      </w:r>
      <w:r w:rsidR="00B86D39" w:rsidRPr="00284350">
        <w:rPr>
          <w:sz w:val="28"/>
          <w:szCs w:val="28"/>
        </w:rPr>
        <w:t xml:space="preserve">, </w:t>
      </w:r>
      <w:r w:rsidR="00B86D39" w:rsidRPr="00284350">
        <w:rPr>
          <w:sz w:val="28"/>
          <w:szCs w:val="28"/>
        </w:rPr>
        <w:lastRenderedPageBreak/>
        <w:t>изменения,</w:t>
      </w:r>
      <w:r w:rsidRPr="00284350">
        <w:rPr>
          <w:sz w:val="28"/>
          <w:szCs w:val="28"/>
        </w:rPr>
        <w:t xml:space="preserve"> дополнив его строками №</w:t>
      </w:r>
      <w:r w:rsidR="00B86D39" w:rsidRPr="00284350">
        <w:rPr>
          <w:sz w:val="28"/>
          <w:szCs w:val="28"/>
        </w:rPr>
        <w:t xml:space="preserve"> </w:t>
      </w:r>
      <w:r w:rsidRPr="00284350">
        <w:rPr>
          <w:sz w:val="28"/>
          <w:szCs w:val="28"/>
        </w:rPr>
        <w:t>151-№</w:t>
      </w:r>
      <w:r w:rsidR="00B86D39" w:rsidRPr="00284350">
        <w:rPr>
          <w:sz w:val="28"/>
          <w:szCs w:val="28"/>
        </w:rPr>
        <w:t xml:space="preserve"> </w:t>
      </w:r>
      <w:r w:rsidRPr="00284350">
        <w:rPr>
          <w:sz w:val="28"/>
          <w:szCs w:val="28"/>
        </w:rPr>
        <w:t>171 согласно приложению к настоящему постановлению.</w:t>
      </w:r>
    </w:p>
    <w:p w:rsidR="00A51F84" w:rsidRPr="00284350" w:rsidRDefault="00A51F84" w:rsidP="00092FFF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284350">
        <w:rPr>
          <w:sz w:val="28"/>
          <w:szCs w:val="28"/>
        </w:rPr>
        <w:t>2.Опубликовать настоящее постановление в официальном печатном издании - газете «Два берега Камы».</w:t>
      </w:r>
    </w:p>
    <w:p w:rsidR="00A51F84" w:rsidRPr="00284350" w:rsidRDefault="00A51F84" w:rsidP="00092FFF">
      <w:pPr>
        <w:spacing w:after="0" w:line="360" w:lineRule="exact"/>
        <w:rPr>
          <w:sz w:val="28"/>
          <w:szCs w:val="28"/>
        </w:rPr>
      </w:pPr>
      <w:r w:rsidRPr="00284350">
        <w:rPr>
          <w:sz w:val="28"/>
          <w:szCs w:val="28"/>
        </w:rPr>
        <w:t>3.Разместить настоящее постановление и приложение, указанное в пункте 1 настоящего постановления, на Официальном портале правовой информации города Березники в информационно-телекоммуникационной сети «Интернет».</w:t>
      </w:r>
    </w:p>
    <w:p w:rsidR="00C64399" w:rsidRPr="00284350" w:rsidRDefault="00A51F84" w:rsidP="00092FFF">
      <w:pPr>
        <w:spacing w:after="0" w:line="360" w:lineRule="exact"/>
        <w:rPr>
          <w:bCs/>
          <w:sz w:val="28"/>
          <w:szCs w:val="28"/>
        </w:rPr>
      </w:pPr>
      <w:r w:rsidRPr="00284350">
        <w:rPr>
          <w:sz w:val="28"/>
          <w:szCs w:val="28"/>
        </w:rPr>
        <w:t>4.Настоящее постановление вступает в силу со дня, следующего за днем его официального опубликования.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1469D5" w:rsidRPr="00DB383A" w:rsidTr="00562175">
        <w:tc>
          <w:tcPr>
            <w:tcW w:w="6379" w:type="dxa"/>
            <w:shd w:val="clear" w:color="auto" w:fill="auto"/>
          </w:tcPr>
          <w:p w:rsidR="001469D5" w:rsidRPr="00DB383A" w:rsidRDefault="001469D5" w:rsidP="00562175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DB383A">
              <w:rPr>
                <w:sz w:val="28"/>
                <w:szCs w:val="28"/>
              </w:rPr>
              <w:t>Глава города Березники</w:t>
            </w:r>
            <w:r>
              <w:rPr>
                <w:sz w:val="28"/>
                <w:szCs w:val="28"/>
              </w:rPr>
              <w:t xml:space="preserve"> –</w:t>
            </w:r>
          </w:p>
          <w:p w:rsidR="001469D5" w:rsidRPr="00DB383A" w:rsidRDefault="001469D5" w:rsidP="00562175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DB383A">
              <w:rPr>
                <w:sz w:val="28"/>
                <w:szCs w:val="28"/>
              </w:rPr>
              <w:t>лава администрации города Березники</w:t>
            </w:r>
          </w:p>
        </w:tc>
        <w:tc>
          <w:tcPr>
            <w:tcW w:w="3260" w:type="dxa"/>
            <w:vAlign w:val="bottom"/>
          </w:tcPr>
          <w:p w:rsidR="001469D5" w:rsidRPr="00DB383A" w:rsidRDefault="001469D5" w:rsidP="00562175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С.П.Дьяков</w:t>
            </w:r>
          </w:p>
        </w:tc>
      </w:tr>
    </w:tbl>
    <w:p w:rsidR="006F3EF4" w:rsidRDefault="006F3EF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p w:rsidR="003A3EF6" w:rsidRPr="00B75380" w:rsidRDefault="003A3EF6" w:rsidP="00B86D39">
      <w:pPr>
        <w:autoSpaceDE w:val="0"/>
        <w:autoSpaceDN w:val="0"/>
        <w:adjustRightInd w:val="0"/>
        <w:spacing w:after="0" w:line="240" w:lineRule="exact"/>
        <w:ind w:left="5103" w:firstLine="0"/>
        <w:jc w:val="left"/>
        <w:rPr>
          <w:sz w:val="24"/>
          <w:szCs w:val="24"/>
        </w:rPr>
      </w:pPr>
      <w:r w:rsidRPr="00B75380">
        <w:rPr>
          <w:sz w:val="24"/>
          <w:szCs w:val="24"/>
        </w:rPr>
        <w:lastRenderedPageBreak/>
        <w:t>Приложение</w:t>
      </w:r>
    </w:p>
    <w:p w:rsidR="003A3EF6" w:rsidRPr="00B75380" w:rsidRDefault="003A3EF6" w:rsidP="00B86D39">
      <w:pPr>
        <w:autoSpaceDE w:val="0"/>
        <w:autoSpaceDN w:val="0"/>
        <w:adjustRightInd w:val="0"/>
        <w:spacing w:after="0" w:line="240" w:lineRule="exact"/>
        <w:ind w:left="5103" w:firstLine="0"/>
        <w:jc w:val="left"/>
        <w:rPr>
          <w:sz w:val="24"/>
          <w:szCs w:val="24"/>
        </w:rPr>
      </w:pPr>
      <w:r w:rsidRPr="00B75380">
        <w:rPr>
          <w:sz w:val="24"/>
          <w:szCs w:val="24"/>
        </w:rPr>
        <w:t>к постановлению</w:t>
      </w:r>
    </w:p>
    <w:p w:rsidR="003A3EF6" w:rsidRPr="00B75380" w:rsidRDefault="003A3EF6" w:rsidP="00B86D39">
      <w:pPr>
        <w:autoSpaceDE w:val="0"/>
        <w:autoSpaceDN w:val="0"/>
        <w:adjustRightInd w:val="0"/>
        <w:spacing w:after="0" w:line="240" w:lineRule="exact"/>
        <w:ind w:left="5103" w:firstLine="0"/>
        <w:jc w:val="left"/>
        <w:rPr>
          <w:sz w:val="24"/>
          <w:szCs w:val="24"/>
        </w:rPr>
      </w:pPr>
      <w:r w:rsidRPr="00B75380">
        <w:rPr>
          <w:sz w:val="24"/>
          <w:szCs w:val="24"/>
        </w:rPr>
        <w:t>администрации города</w:t>
      </w:r>
    </w:p>
    <w:p w:rsidR="003A3EF6" w:rsidRPr="00B75380" w:rsidRDefault="003A3EF6" w:rsidP="00B86D39">
      <w:pPr>
        <w:autoSpaceDE w:val="0"/>
        <w:autoSpaceDN w:val="0"/>
        <w:adjustRightInd w:val="0"/>
        <w:spacing w:after="0" w:line="240" w:lineRule="exact"/>
        <w:ind w:left="5103" w:firstLine="0"/>
        <w:jc w:val="left"/>
        <w:rPr>
          <w:sz w:val="24"/>
          <w:szCs w:val="24"/>
        </w:rPr>
      </w:pPr>
      <w:r w:rsidRPr="00B75380">
        <w:rPr>
          <w:sz w:val="24"/>
          <w:szCs w:val="24"/>
        </w:rPr>
        <w:t xml:space="preserve">от </w:t>
      </w:r>
      <w:r w:rsidR="00123C43">
        <w:rPr>
          <w:sz w:val="24"/>
          <w:szCs w:val="24"/>
          <w:u w:val="single"/>
        </w:rPr>
        <w:t>26.11.2019 № 3163</w:t>
      </w:r>
    </w:p>
    <w:p w:rsidR="003A3EF6" w:rsidRPr="00B75380" w:rsidRDefault="003A3EF6" w:rsidP="00B86D39">
      <w:pPr>
        <w:autoSpaceDE w:val="0"/>
        <w:autoSpaceDN w:val="0"/>
        <w:adjustRightInd w:val="0"/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A3EF6" w:rsidRPr="00B75380" w:rsidRDefault="003A3EF6" w:rsidP="00B86D39">
      <w:pPr>
        <w:autoSpaceDE w:val="0"/>
        <w:autoSpaceDN w:val="0"/>
        <w:adjustRightInd w:val="0"/>
        <w:spacing w:after="0" w:line="240" w:lineRule="exact"/>
        <w:ind w:left="5103" w:firstLine="0"/>
        <w:jc w:val="left"/>
        <w:rPr>
          <w:sz w:val="24"/>
          <w:szCs w:val="24"/>
        </w:rPr>
      </w:pPr>
      <w:r w:rsidRPr="00B75380">
        <w:rPr>
          <w:sz w:val="24"/>
          <w:szCs w:val="24"/>
        </w:rPr>
        <w:t>УТВЕРЖДЕН</w:t>
      </w:r>
    </w:p>
    <w:p w:rsidR="003A3EF6" w:rsidRPr="00B75380" w:rsidRDefault="003A3EF6" w:rsidP="00B86D39">
      <w:pPr>
        <w:autoSpaceDE w:val="0"/>
        <w:autoSpaceDN w:val="0"/>
        <w:adjustRightInd w:val="0"/>
        <w:spacing w:after="0" w:line="240" w:lineRule="exact"/>
        <w:ind w:left="5103" w:firstLine="0"/>
        <w:jc w:val="left"/>
        <w:rPr>
          <w:sz w:val="24"/>
          <w:szCs w:val="24"/>
        </w:rPr>
      </w:pPr>
      <w:r w:rsidRPr="00B75380">
        <w:rPr>
          <w:sz w:val="24"/>
          <w:szCs w:val="24"/>
        </w:rPr>
        <w:t>постановлением</w:t>
      </w:r>
    </w:p>
    <w:p w:rsidR="003A3EF6" w:rsidRPr="00B75380" w:rsidRDefault="003A3EF6" w:rsidP="00B86D39">
      <w:pPr>
        <w:autoSpaceDE w:val="0"/>
        <w:autoSpaceDN w:val="0"/>
        <w:adjustRightInd w:val="0"/>
        <w:spacing w:after="0" w:line="240" w:lineRule="exact"/>
        <w:ind w:left="5103" w:firstLine="0"/>
        <w:jc w:val="left"/>
        <w:rPr>
          <w:sz w:val="24"/>
          <w:szCs w:val="24"/>
        </w:rPr>
      </w:pPr>
      <w:r w:rsidRPr="00B75380">
        <w:rPr>
          <w:sz w:val="24"/>
          <w:szCs w:val="24"/>
        </w:rPr>
        <w:t>администрации города</w:t>
      </w:r>
    </w:p>
    <w:p w:rsidR="003A3EF6" w:rsidRPr="00B75380" w:rsidRDefault="003A3EF6" w:rsidP="00B86D39">
      <w:pPr>
        <w:autoSpaceDE w:val="0"/>
        <w:autoSpaceDN w:val="0"/>
        <w:adjustRightInd w:val="0"/>
        <w:spacing w:after="0" w:line="240" w:lineRule="exact"/>
        <w:ind w:left="5103" w:firstLine="0"/>
        <w:jc w:val="left"/>
        <w:rPr>
          <w:sz w:val="24"/>
          <w:szCs w:val="24"/>
          <w:u w:val="single"/>
        </w:rPr>
      </w:pPr>
      <w:r w:rsidRPr="00B75380">
        <w:rPr>
          <w:sz w:val="24"/>
          <w:szCs w:val="24"/>
        </w:rPr>
        <w:t xml:space="preserve">от </w:t>
      </w:r>
      <w:r w:rsidRPr="00B75380">
        <w:rPr>
          <w:sz w:val="24"/>
          <w:szCs w:val="24"/>
          <w:u w:val="single"/>
        </w:rPr>
        <w:t>20.06.2013 № 940</w:t>
      </w:r>
    </w:p>
    <w:p w:rsidR="003A3EF6" w:rsidRPr="00B75380" w:rsidRDefault="003A3EF6" w:rsidP="003A3EF6">
      <w:pPr>
        <w:autoSpaceDE w:val="0"/>
        <w:autoSpaceDN w:val="0"/>
        <w:adjustRightInd w:val="0"/>
        <w:spacing w:after="0" w:line="240" w:lineRule="exact"/>
        <w:jc w:val="right"/>
        <w:rPr>
          <w:sz w:val="24"/>
          <w:szCs w:val="24"/>
        </w:rPr>
      </w:pPr>
      <w:bookmarkStart w:id="2" w:name="Par49"/>
      <w:bookmarkEnd w:id="2"/>
    </w:p>
    <w:p w:rsidR="00280339" w:rsidRPr="00280339" w:rsidRDefault="00280339" w:rsidP="00280339">
      <w:pPr>
        <w:autoSpaceDE w:val="0"/>
        <w:autoSpaceDN w:val="0"/>
        <w:adjustRightInd w:val="0"/>
        <w:spacing w:after="0" w:line="360" w:lineRule="exact"/>
        <w:ind w:firstLine="0"/>
        <w:jc w:val="center"/>
        <w:rPr>
          <w:b/>
          <w:bCs/>
          <w:iCs/>
          <w:sz w:val="28"/>
          <w:szCs w:val="28"/>
        </w:rPr>
      </w:pPr>
      <w:r w:rsidRPr="00280339">
        <w:rPr>
          <w:b/>
          <w:bCs/>
          <w:iCs/>
          <w:sz w:val="28"/>
          <w:szCs w:val="28"/>
        </w:rPr>
        <w:t>ИЗМЕНЕНИЯ</w:t>
      </w:r>
      <w:r w:rsidR="003A3EF6" w:rsidRPr="00280339">
        <w:rPr>
          <w:b/>
          <w:bCs/>
          <w:iCs/>
          <w:sz w:val="28"/>
          <w:szCs w:val="28"/>
        </w:rPr>
        <w:t xml:space="preserve">, </w:t>
      </w:r>
    </w:p>
    <w:p w:rsidR="00280339" w:rsidRDefault="003A3EF6" w:rsidP="00280339">
      <w:pPr>
        <w:autoSpaceDE w:val="0"/>
        <w:autoSpaceDN w:val="0"/>
        <w:adjustRightInd w:val="0"/>
        <w:spacing w:after="0" w:line="360" w:lineRule="exact"/>
        <w:ind w:firstLine="0"/>
        <w:jc w:val="center"/>
        <w:rPr>
          <w:b/>
          <w:bCs/>
          <w:iCs/>
          <w:sz w:val="28"/>
          <w:szCs w:val="28"/>
        </w:rPr>
      </w:pPr>
      <w:r w:rsidRPr="00280339">
        <w:rPr>
          <w:b/>
          <w:bCs/>
          <w:iCs/>
          <w:sz w:val="28"/>
          <w:szCs w:val="28"/>
        </w:rPr>
        <w:t xml:space="preserve">которые вносятся в </w:t>
      </w:r>
      <w:r w:rsidR="00280339" w:rsidRPr="00280339">
        <w:rPr>
          <w:b/>
          <w:bCs/>
          <w:iCs/>
          <w:sz w:val="28"/>
          <w:szCs w:val="28"/>
        </w:rPr>
        <w:t>П</w:t>
      </w:r>
      <w:r w:rsidRPr="00280339">
        <w:rPr>
          <w:b/>
          <w:bCs/>
          <w:iCs/>
          <w:sz w:val="28"/>
          <w:szCs w:val="28"/>
        </w:rPr>
        <w:t>еречень</w:t>
      </w:r>
      <w:r w:rsidR="00280339" w:rsidRPr="00280339">
        <w:rPr>
          <w:b/>
          <w:bCs/>
          <w:iCs/>
          <w:sz w:val="28"/>
          <w:szCs w:val="28"/>
        </w:rPr>
        <w:t xml:space="preserve"> </w:t>
      </w:r>
      <w:r w:rsidRPr="00280339">
        <w:rPr>
          <w:b/>
          <w:bCs/>
          <w:iCs/>
          <w:sz w:val="28"/>
          <w:szCs w:val="28"/>
        </w:rPr>
        <w:t xml:space="preserve">организаций и объектов, </w:t>
      </w:r>
    </w:p>
    <w:p w:rsidR="00280339" w:rsidRDefault="003A3EF6" w:rsidP="00280339">
      <w:pPr>
        <w:autoSpaceDE w:val="0"/>
        <w:autoSpaceDN w:val="0"/>
        <w:adjustRightInd w:val="0"/>
        <w:spacing w:after="0" w:line="360" w:lineRule="exact"/>
        <w:ind w:firstLine="0"/>
        <w:jc w:val="center"/>
        <w:rPr>
          <w:b/>
          <w:bCs/>
          <w:iCs/>
          <w:sz w:val="28"/>
          <w:szCs w:val="28"/>
        </w:rPr>
      </w:pPr>
      <w:r w:rsidRPr="00280339">
        <w:rPr>
          <w:b/>
          <w:bCs/>
          <w:iCs/>
          <w:sz w:val="28"/>
          <w:szCs w:val="28"/>
        </w:rPr>
        <w:t xml:space="preserve">на прилегающих территориях к которым не допускается розничная продажа алкогольной продукции </w:t>
      </w:r>
    </w:p>
    <w:p w:rsidR="00280339" w:rsidRDefault="003A3EF6" w:rsidP="00280339">
      <w:pPr>
        <w:autoSpaceDE w:val="0"/>
        <w:autoSpaceDN w:val="0"/>
        <w:adjustRightInd w:val="0"/>
        <w:spacing w:after="0" w:line="360" w:lineRule="exact"/>
        <w:ind w:firstLine="0"/>
        <w:jc w:val="center"/>
        <w:rPr>
          <w:b/>
          <w:bCs/>
          <w:iCs/>
          <w:sz w:val="28"/>
          <w:szCs w:val="28"/>
        </w:rPr>
      </w:pPr>
      <w:r w:rsidRPr="00280339">
        <w:rPr>
          <w:b/>
          <w:bCs/>
          <w:iCs/>
          <w:sz w:val="28"/>
          <w:szCs w:val="28"/>
        </w:rPr>
        <w:t xml:space="preserve">и розничная продажа алкогольной продукции при оказании услуг </w:t>
      </w:r>
    </w:p>
    <w:p w:rsidR="003A3EF6" w:rsidRPr="00280339" w:rsidRDefault="003A3EF6" w:rsidP="00280339">
      <w:pPr>
        <w:autoSpaceDE w:val="0"/>
        <w:autoSpaceDN w:val="0"/>
        <w:adjustRightInd w:val="0"/>
        <w:spacing w:after="0" w:line="360" w:lineRule="exact"/>
        <w:ind w:firstLine="0"/>
        <w:jc w:val="center"/>
        <w:rPr>
          <w:b/>
          <w:bCs/>
          <w:iCs/>
          <w:sz w:val="28"/>
          <w:szCs w:val="28"/>
        </w:rPr>
      </w:pPr>
      <w:r w:rsidRPr="00280339">
        <w:rPr>
          <w:b/>
          <w:bCs/>
          <w:iCs/>
          <w:sz w:val="28"/>
          <w:szCs w:val="28"/>
        </w:rPr>
        <w:t>общественного питания, утвержденный постановлением администрации города от 20.06.2013 №</w:t>
      </w:r>
      <w:r w:rsidR="00280339" w:rsidRPr="00280339">
        <w:rPr>
          <w:b/>
          <w:bCs/>
          <w:iCs/>
          <w:sz w:val="28"/>
          <w:szCs w:val="28"/>
        </w:rPr>
        <w:t xml:space="preserve"> </w:t>
      </w:r>
      <w:r w:rsidRPr="00280339">
        <w:rPr>
          <w:b/>
          <w:bCs/>
          <w:iCs/>
          <w:sz w:val="28"/>
          <w:szCs w:val="28"/>
        </w:rPr>
        <w:t>940</w:t>
      </w:r>
    </w:p>
    <w:p w:rsidR="00A51F84" w:rsidRDefault="00A51F84" w:rsidP="001469D5">
      <w:pPr>
        <w:spacing w:after="0" w:line="240" w:lineRule="exact"/>
        <w:ind w:firstLine="0"/>
        <w:rPr>
          <w:sz w:val="24"/>
          <w:szCs w:val="24"/>
        </w:rPr>
      </w:pPr>
    </w:p>
    <w:tbl>
      <w:tblPr>
        <w:tblW w:w="9843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545"/>
        <w:gridCol w:w="3321"/>
        <w:gridCol w:w="2410"/>
      </w:tblGrid>
      <w:tr w:rsidR="003A3EF6" w:rsidRPr="003D73DB" w:rsidTr="001B429F">
        <w:trPr>
          <w:trHeight w:val="2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autoSpaceDE w:val="0"/>
              <w:autoSpaceDN w:val="0"/>
              <w:adjustRightInd w:val="0"/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D73D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autoSpaceDE w:val="0"/>
              <w:autoSpaceDN w:val="0"/>
              <w:adjustRightInd w:val="0"/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D73DB">
              <w:rPr>
                <w:b/>
                <w:sz w:val="24"/>
                <w:szCs w:val="24"/>
              </w:rPr>
              <w:t>Название объекта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autoSpaceDE w:val="0"/>
              <w:autoSpaceDN w:val="0"/>
              <w:adjustRightInd w:val="0"/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D73DB">
              <w:rPr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autoSpaceDE w:val="0"/>
              <w:autoSpaceDN w:val="0"/>
              <w:adjustRightInd w:val="0"/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D73DB">
              <w:rPr>
                <w:b/>
                <w:sz w:val="24"/>
                <w:szCs w:val="24"/>
              </w:rPr>
              <w:t>Схема границ прилегающей территории</w:t>
            </w:r>
          </w:p>
        </w:tc>
      </w:tr>
      <w:tr w:rsidR="003A3EF6" w:rsidRPr="003D73DB" w:rsidTr="001B429F">
        <w:trPr>
          <w:trHeight w:val="2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autoSpaceDE w:val="0"/>
              <w:autoSpaceDN w:val="0"/>
              <w:adjustRightInd w:val="0"/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D73D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autoSpaceDE w:val="0"/>
              <w:autoSpaceDN w:val="0"/>
              <w:adjustRightInd w:val="0"/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D73D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autoSpaceDE w:val="0"/>
              <w:autoSpaceDN w:val="0"/>
              <w:adjustRightInd w:val="0"/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D73D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autoSpaceDE w:val="0"/>
              <w:autoSpaceDN w:val="0"/>
              <w:adjustRightInd w:val="0"/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D73DB">
              <w:rPr>
                <w:b/>
                <w:sz w:val="24"/>
                <w:szCs w:val="24"/>
              </w:rPr>
              <w:t>4</w:t>
            </w:r>
          </w:p>
        </w:tc>
      </w:tr>
      <w:tr w:rsidR="003A3EF6" w:rsidRPr="003D73DB" w:rsidTr="001B429F">
        <w:trPr>
          <w:trHeight w:val="20"/>
        </w:trPr>
        <w:tc>
          <w:tcPr>
            <w:tcW w:w="9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3D73DB">
              <w:rPr>
                <w:b/>
                <w:sz w:val="24"/>
                <w:szCs w:val="24"/>
              </w:rPr>
              <w:t>VI</w:t>
            </w:r>
            <w:r w:rsidRPr="003D73DB">
              <w:rPr>
                <w:b/>
                <w:sz w:val="24"/>
                <w:szCs w:val="24"/>
                <w:lang w:val="en-US"/>
              </w:rPr>
              <w:t>I</w:t>
            </w:r>
            <w:r w:rsidR="003D73DB" w:rsidRPr="003D73DB">
              <w:rPr>
                <w:b/>
                <w:sz w:val="24"/>
                <w:szCs w:val="24"/>
              </w:rPr>
              <w:t>.</w:t>
            </w:r>
            <w:r w:rsidRPr="003D73DB">
              <w:rPr>
                <w:b/>
                <w:sz w:val="24"/>
                <w:szCs w:val="24"/>
              </w:rPr>
              <w:t>Монастырские, храмовые и иные культовые комплексы</w:t>
            </w:r>
          </w:p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151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религиозная организация православный приход Храма святителя Николая, архиепископа Мир Ликийских, Чудотворца</w:t>
            </w:r>
            <w:r w:rsidR="00A34787">
              <w:rPr>
                <w:sz w:val="24"/>
                <w:szCs w:val="24"/>
              </w:rPr>
              <w:t xml:space="preserve"> </w:t>
            </w:r>
            <w:r w:rsidRPr="003D73DB">
              <w:rPr>
                <w:sz w:val="24"/>
                <w:szCs w:val="24"/>
              </w:rPr>
              <w:t xml:space="preserve">г. Березники Пермского края Соликамской Епархии Русской православной церкви (Московский патриархат) </w:t>
            </w:r>
          </w:p>
          <w:p w:rsidR="003D73DB" w:rsidRPr="003D73DB" w:rsidRDefault="003D73DB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г. Березники,</w:t>
            </w:r>
            <w:r w:rsidR="00A34787">
              <w:rPr>
                <w:sz w:val="24"/>
                <w:szCs w:val="24"/>
              </w:rPr>
              <w:t xml:space="preserve"> </w:t>
            </w:r>
            <w:r w:rsidRPr="003D73DB">
              <w:rPr>
                <w:sz w:val="24"/>
                <w:szCs w:val="24"/>
              </w:rPr>
              <w:t xml:space="preserve">пл. Первостроителей, 1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237</w:t>
            </w:r>
          </w:p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Del="00E93475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152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B1D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Местная религиозная организация Православный приход Храма во имя Святителя Луки </w:t>
            </w:r>
          </w:p>
          <w:p w:rsidR="001C4B1D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Войно-Ясенецкого</w:t>
            </w:r>
            <w:r w:rsidR="00A34787">
              <w:rPr>
                <w:sz w:val="24"/>
                <w:szCs w:val="24"/>
              </w:rPr>
              <w:t xml:space="preserve"> </w:t>
            </w:r>
          </w:p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г. Березники Пермского края Соликамской Епархии Русской Православной Церкви (Московский Патриархат)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г.Березники,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ул.Деменева,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238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153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Местная католическая религиозная организация Приход «Мария-Царица Мира» Римско-католической Церкви в г.Березники Пермского края 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 Березники,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 Парижской Коммуны, 5а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239</w:t>
            </w:r>
          </w:p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154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Местная мусульманская религиозная организация Березниковский Мухтасибат Пермского Муфтията </w:t>
            </w:r>
          </w:p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ЦДУМ России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 Березники,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 Льва Толстого,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240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155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Местная религиозная </w:t>
            </w:r>
            <w:r w:rsidRPr="003D73DB">
              <w:rPr>
                <w:sz w:val="24"/>
                <w:szCs w:val="24"/>
              </w:rPr>
              <w:lastRenderedPageBreak/>
              <w:t>организация Христиан веры Евангельской Церковь «Отчий дом»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lastRenderedPageBreak/>
              <w:t xml:space="preserve"> г. Березники, </w:t>
            </w:r>
          </w:p>
          <w:p w:rsidR="003A3EF6" w:rsidRPr="003D73DB" w:rsidRDefault="003A3EF6" w:rsidP="00195C20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lastRenderedPageBreak/>
              <w:t>ул. Мамина-Сибиряка, 33а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lastRenderedPageBreak/>
              <w:t>Приложение № 241</w:t>
            </w:r>
          </w:p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lastRenderedPageBreak/>
              <w:t>156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иудейская религиозная организация «Еврейская община г.Березники»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 Березники,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ул.Мира, 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242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157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религиозная организация Церковь христиан веры Евангельской пятидесятников «Новый Завет» в г.Березники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г.Березники,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 Ленина, 5а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243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158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Религиозная организация «Березниковское Общество сознания Кришны»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г.Березники,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 Мира, 42-72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244</w:t>
            </w:r>
          </w:p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159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религиозная организация Церковь Евангельских Христиан-Баптистов г.Березники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г.Березники,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ул.Дачная, 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245</w:t>
            </w:r>
          </w:p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160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религиозная организация Христианская Пресвитерианская Церковь «Призванные Богом» г.Березники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г.Березники, ул.Кунгурская, 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246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161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религиозная организация Церковь Христиан-адвентистов Седьмого дня г.Березники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г. Березники, ул.Челюскинцев, 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247</w:t>
            </w:r>
          </w:p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162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Религиозная организация «Усольский Спасо-Преображенский женский монастырь Соликамской Епархии Русской Православной Церкви (Московский патриархат)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 Усолье,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ул.Спасская,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248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163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религиозная организация Православный Приход Храма в честь Похвалы Пресвятой Богородицы п.Орел Усольского района Пермского края Соликамской Епархии Русской Православной Церкви (Московский патриархат)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п. Орел,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ул.Набережная, 38а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249</w:t>
            </w:r>
          </w:p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164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Местная религиозная организация Православный Приход Храма в честь Сретения Господня </w:t>
            </w:r>
            <w:r w:rsidRPr="003D73DB">
              <w:rPr>
                <w:sz w:val="24"/>
                <w:szCs w:val="24"/>
              </w:rPr>
              <w:lastRenderedPageBreak/>
              <w:t>с.Романово Усольского района Пермского края Соликамской Епархии Русской Православной Церкви (Московский патриархат)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lastRenderedPageBreak/>
              <w:t>с.Романово, ул.Сретенская,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250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lastRenderedPageBreak/>
              <w:t>165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православная религиозная организация «Приход Храма всех Святых в городе Березники Пермской области» Пермской Епархии Русской Православной Церкви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г.Березники,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 Ломоносова, 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№251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166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религиозная организация Православный Приход Храма в Честь Казанской иконы Божией Матери п.Железнодорожный Усольского района Пермского края Соликамской Епархии Русской Православной Церкви (Московский патриархат)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п.Железнодорожный,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 35 Лет Победы, 1-48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№252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167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B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Усольский </w:t>
            </w:r>
          </w:p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Спасо-Преображенский собор</w:t>
            </w:r>
            <w:r w:rsidR="00A34787">
              <w:rPr>
                <w:sz w:val="24"/>
                <w:szCs w:val="24"/>
              </w:rPr>
              <w:t xml:space="preserve"> </w:t>
            </w:r>
            <w:r w:rsidRPr="003D73DB">
              <w:rPr>
                <w:sz w:val="24"/>
                <w:szCs w:val="24"/>
              </w:rPr>
              <w:t>Соликамской Епархии Русской Православной Церкви (Московский патриархат)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г.Усолье,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ул.Спасская,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253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168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религиозная организация православный приход Храма святителя Николая, архиепископа Мир Ликийских, Чудотворца</w:t>
            </w:r>
            <w:r w:rsidR="00A34787">
              <w:rPr>
                <w:sz w:val="24"/>
                <w:szCs w:val="24"/>
              </w:rPr>
              <w:t xml:space="preserve"> </w:t>
            </w:r>
            <w:r w:rsidRPr="003D73DB">
              <w:rPr>
                <w:sz w:val="24"/>
                <w:szCs w:val="24"/>
              </w:rPr>
              <w:t>г. Березники Пермского края Соликамской Епархии Русской Православной Церкви (Московски</w:t>
            </w:r>
            <w:r w:rsidR="00195C20">
              <w:rPr>
                <w:sz w:val="24"/>
                <w:szCs w:val="24"/>
              </w:rPr>
              <w:t xml:space="preserve">й патриархат). </w:t>
            </w:r>
          </w:p>
          <w:p w:rsidR="003A3EF6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Воскресная школа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Г.Березники,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 Пятилетки, 126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254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169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Местная религиозная организация православный приход Храма в честь Успения Пресвятой Богородицы г.Березники Пермского края Соликамской </w:t>
            </w:r>
          </w:p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Епархии Русской православной церкви </w:t>
            </w:r>
          </w:p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(Московский патриархат)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0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 xml:space="preserve">Г.Березники, </w:t>
            </w:r>
          </w:p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ул.Мамина-Сибиряка,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№255</w:t>
            </w: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170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Религиозная организация «Усольский Спасо-</w:t>
            </w:r>
            <w:r w:rsidRPr="003D73DB">
              <w:rPr>
                <w:sz w:val="24"/>
                <w:szCs w:val="24"/>
              </w:rPr>
              <w:lastRenderedPageBreak/>
              <w:t>Преображенский женский монастырь Соликамской Епархии Русской Православной Церкви (Московский патриархат). Церковь святой мученицы Татьяны (подворье)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lastRenderedPageBreak/>
              <w:t>г.Березники,</w:t>
            </w:r>
            <w:r w:rsidR="00A34787">
              <w:rPr>
                <w:sz w:val="24"/>
                <w:szCs w:val="24"/>
              </w:rPr>
              <w:t xml:space="preserve"> </w:t>
            </w:r>
            <w:r w:rsidRPr="003D73DB">
              <w:rPr>
                <w:sz w:val="24"/>
                <w:szCs w:val="24"/>
              </w:rPr>
              <w:t>ул.Панфилова, 1в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256</w:t>
            </w:r>
          </w:p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3EF6" w:rsidRPr="003D73DB" w:rsidTr="001B42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lastRenderedPageBreak/>
              <w:t>171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Местная религиозная организация Соликамский Свято-Троицкий мужской монастырь Соликамской Епархии Русской Православной Церкви (Московский патриархат), Скит Трифона Вятского (подворье)</w:t>
            </w:r>
          </w:p>
          <w:p w:rsidR="00195C20" w:rsidRPr="003D73DB" w:rsidRDefault="00195C20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280339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с.Пыскор,</w:t>
            </w:r>
            <w:r w:rsidR="00A34787">
              <w:rPr>
                <w:sz w:val="24"/>
                <w:szCs w:val="24"/>
              </w:rPr>
              <w:t xml:space="preserve"> </w:t>
            </w:r>
            <w:r w:rsidRPr="003D73DB">
              <w:rPr>
                <w:sz w:val="24"/>
                <w:szCs w:val="24"/>
              </w:rPr>
              <w:t>ул. Октябрьская, 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EF6" w:rsidRPr="003D73DB" w:rsidRDefault="003A3EF6" w:rsidP="001B429F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3D73DB">
              <w:rPr>
                <w:sz w:val="24"/>
                <w:szCs w:val="24"/>
              </w:rPr>
              <w:t>Приложение № 257</w:t>
            </w:r>
          </w:p>
        </w:tc>
      </w:tr>
    </w:tbl>
    <w:p w:rsidR="003A3EF6" w:rsidRDefault="003A3EF6" w:rsidP="001469D5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1469D5">
      <w:pPr>
        <w:spacing w:after="0" w:line="240" w:lineRule="exact"/>
        <w:ind w:firstLine="0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F4D96" w:rsidRDefault="00AF4D9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A3EF6" w:rsidRPr="00C07160" w:rsidRDefault="003A3EF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237</w:t>
      </w:r>
    </w:p>
    <w:p w:rsidR="0058059C" w:rsidRDefault="003A3EF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58059C" w:rsidRDefault="003A3EF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58059C" w:rsidRDefault="003A3EF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3A3EF6" w:rsidRPr="00C07160" w:rsidRDefault="003A3EF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3A3EF6" w:rsidRDefault="003A3EF6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58059C" w:rsidRPr="00C07160" w:rsidRDefault="0058059C" w:rsidP="00AF4D96">
      <w:pPr>
        <w:spacing w:after="0" w:line="360" w:lineRule="exact"/>
        <w:ind w:firstLine="0"/>
        <w:jc w:val="center"/>
      </w:pPr>
    </w:p>
    <w:p w:rsidR="00AB13AB" w:rsidRPr="00C07160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>Схема границ прилегающих территорий</w:t>
      </w:r>
      <w:r w:rsidR="00AB13AB">
        <w:rPr>
          <w:sz w:val="28"/>
          <w:szCs w:val="28"/>
        </w:rPr>
        <w:t xml:space="preserve"> –</w:t>
      </w:r>
    </w:p>
    <w:p w:rsidR="00AF4D96" w:rsidRDefault="003A3EF6" w:rsidP="00AF4D96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>Храм святителя Николая, архиепископа Мир Ликийс</w:t>
      </w:r>
      <w:r>
        <w:rPr>
          <w:sz w:val="28"/>
          <w:szCs w:val="28"/>
        </w:rPr>
        <w:t>ки</w:t>
      </w:r>
      <w:r w:rsidRPr="00C07160">
        <w:rPr>
          <w:sz w:val="28"/>
          <w:szCs w:val="28"/>
        </w:rPr>
        <w:t xml:space="preserve">х, </w:t>
      </w:r>
    </w:p>
    <w:p w:rsidR="003A3EF6" w:rsidRPr="00C07160" w:rsidRDefault="003A3EF6" w:rsidP="00AF4D96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>Чудотворца г. Березники Пермского края Соликамской Епархии Русской православной церкви (Московский патриархат)</w:t>
      </w:r>
      <w:r w:rsidR="00AB13AB">
        <w:rPr>
          <w:sz w:val="28"/>
          <w:szCs w:val="28"/>
        </w:rPr>
        <w:t>,</w:t>
      </w:r>
    </w:p>
    <w:p w:rsidR="003A3EF6" w:rsidRPr="00C07160" w:rsidRDefault="003A3EF6" w:rsidP="00AF4D96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 xml:space="preserve">г. Березники, пл. Первостроителей, </w:t>
      </w:r>
      <w:r>
        <w:rPr>
          <w:sz w:val="28"/>
          <w:szCs w:val="28"/>
        </w:rPr>
        <w:t>1</w:t>
      </w:r>
    </w:p>
    <w:p w:rsidR="003A3EF6" w:rsidRDefault="003A3EF6" w:rsidP="001469D5">
      <w:pPr>
        <w:spacing w:after="0" w:line="240" w:lineRule="exact"/>
        <w:ind w:firstLine="0"/>
        <w:rPr>
          <w:sz w:val="24"/>
          <w:szCs w:val="24"/>
        </w:rPr>
      </w:pPr>
    </w:p>
    <w:p w:rsidR="003A3EF6" w:rsidRPr="00F87989" w:rsidRDefault="00A34787" w:rsidP="003A3EF6">
      <w:pPr>
        <w:spacing w:after="0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3177540</wp:posOffset>
                </wp:positionV>
                <wp:extent cx="400050" cy="381000"/>
                <wp:effectExtent l="11430" t="5715" r="7620" b="13335"/>
                <wp:wrapNone/>
                <wp:docPr id="17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095FDB" w:rsidRDefault="00095FDB" w:rsidP="00095FD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2237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left:0;text-align:left;margin-left:232.65pt;margin-top:250.2pt;width:31.5pt;height:30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">
                <v:textbox>
                  <w:txbxContent>
                    <w:p w:rsidR="003A3EF6" w:rsidRPr="00095FDB" w:rsidRDefault="00095FDB" w:rsidP="00095FDB"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2237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14"/>
          <w:szCs w:val="14"/>
        </w:rPr>
        <w:t xml:space="preserve"> </w:t>
      </w:r>
      <w:r>
        <w:rPr>
          <w:noProof/>
          <w:sz w:val="14"/>
          <w:szCs w:val="14"/>
        </w:rPr>
        <w:drawing>
          <wp:inline distT="0" distB="0" distL="0" distR="0">
            <wp:extent cx="3669665" cy="4607560"/>
            <wp:effectExtent l="0" t="0" r="6985" b="2540"/>
            <wp:docPr id="2" name="Рисунок 2" descr="10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010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F6" w:rsidRPr="00310CDB" w:rsidRDefault="00A34787" w:rsidP="003A3EF6">
      <w:pPr>
        <w:spacing w:after="0"/>
      </w:pPr>
      <w:r>
        <w:t xml:space="preserve"> </w:t>
      </w:r>
    </w:p>
    <w:p w:rsidR="003A3EF6" w:rsidRPr="00C07160" w:rsidRDefault="003A3EF6" w:rsidP="003A3EF6">
      <w:pPr>
        <w:spacing w:after="0" w:line="240" w:lineRule="exact"/>
        <w:jc w:val="center"/>
        <w:rPr>
          <w:sz w:val="28"/>
          <w:szCs w:val="28"/>
        </w:rPr>
      </w:pPr>
    </w:p>
    <w:p w:rsidR="003A3EF6" w:rsidRDefault="003A3EF6" w:rsidP="001A4C90">
      <w:pPr>
        <w:spacing w:after="0" w:line="240" w:lineRule="exact"/>
        <w:ind w:firstLine="0"/>
        <w:jc w:val="center"/>
        <w:rPr>
          <w:sz w:val="24"/>
          <w:szCs w:val="24"/>
        </w:rPr>
      </w:pPr>
      <w:r w:rsidRPr="00C07160">
        <w:rPr>
          <w:sz w:val="24"/>
          <w:szCs w:val="24"/>
        </w:rPr>
        <w:t>Масштаб 1:2000</w:t>
      </w:r>
    </w:p>
    <w:p w:rsidR="001A4C90" w:rsidRPr="00C07160" w:rsidRDefault="001A4C90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AF4D96" w:rsidRPr="00C07160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6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095FDB" w:rsidRDefault="00095FDB" w:rsidP="00095FDB">
                            <w:pPr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095FDB">
                              <w:rPr>
                                <w:sz w:val="8"/>
                                <w:szCs w:val="8"/>
                              </w:rPr>
                              <w:t>237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7" style="position:absolute;margin-left:67.95pt;margin-top:2.4pt;width:31.5pt;height:30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B4wDT8IQIAAEEEAAAOAAAAAAAAAAAAAAAAAC4CAABkcnMvZTJvRG9jLnhtbFBL&#10;AQItABQABgAIAAAAIQC59i6v3AAAAAgBAAAPAAAAAAAAAAAAAAAAAHsEAABkcnMvZG93bnJldi54&#10;bWxQSwUGAAAAAAQABADzAAAAhAUAAAAA&#10;">
                <v:textbox>
                  <w:txbxContent>
                    <w:p w:rsidR="003A3EF6" w:rsidRPr="00095FDB" w:rsidRDefault="00095FDB" w:rsidP="00095FDB">
                      <w:pPr>
                        <w:ind w:firstLine="0"/>
                        <w:rPr>
                          <w:sz w:val="8"/>
                          <w:szCs w:val="8"/>
                        </w:rPr>
                      </w:pPr>
                      <w:r w:rsidRPr="00095FDB">
                        <w:rPr>
                          <w:sz w:val="8"/>
                          <w:szCs w:val="8"/>
                        </w:rPr>
                        <w:t>237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>Условные обозначения:</w:t>
      </w:r>
    </w:p>
    <w:p w:rsidR="003A3EF6" w:rsidRPr="00C07160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 xml:space="preserve">номер объекта по перечню объектов с границами </w:t>
      </w:r>
    </w:p>
    <w:p w:rsidR="003A3EF6" w:rsidRPr="00C07160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C07160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>розничная продажа алкогольной продукции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6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8" style="position:absolute;margin-left:71.6pt;margin-top:10.6pt;width:32.25pt;height:14.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DFssfh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ab/>
        <w:t>- границы обособленной территории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6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67.95pt;margin-top:19.6pt;width:35.9pt;height:0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b8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E0ElvwgAgAAPg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Pr="00C07160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>розничная продажа алкогольной продукции</w:t>
      </w:r>
    </w:p>
    <w:p w:rsidR="00AF4D96" w:rsidRDefault="00AF4D9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1A4C90" w:rsidRDefault="001A4C90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58059C" w:rsidRPr="00C07160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23</w:t>
      </w:r>
      <w:r>
        <w:rPr>
          <w:sz w:val="24"/>
          <w:szCs w:val="24"/>
        </w:rPr>
        <w:t>8</w:t>
      </w:r>
    </w:p>
    <w:p w:rsidR="0058059C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58059C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58059C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58059C" w:rsidRPr="00C07160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58059C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58059C" w:rsidRPr="00C07160" w:rsidRDefault="0058059C" w:rsidP="00AF4D96">
      <w:pPr>
        <w:spacing w:after="0" w:line="360" w:lineRule="exact"/>
        <w:ind w:firstLine="0"/>
        <w:jc w:val="center"/>
      </w:pPr>
    </w:p>
    <w:p w:rsidR="003A3EF6" w:rsidRPr="00C07160" w:rsidRDefault="003A3EF6" w:rsidP="00AF4D96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>Схема границ прилегающих территорий</w:t>
      </w:r>
      <w:r w:rsidR="00AB13AB">
        <w:rPr>
          <w:sz w:val="28"/>
          <w:szCs w:val="28"/>
        </w:rPr>
        <w:t xml:space="preserve"> –</w:t>
      </w:r>
    </w:p>
    <w:p w:rsidR="00AF4D96" w:rsidRDefault="003A3EF6" w:rsidP="00AF4D96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Местная религиозная организация Православный приход </w:t>
      </w:r>
      <w:r w:rsidRPr="00C07160">
        <w:rPr>
          <w:sz w:val="28"/>
          <w:szCs w:val="28"/>
        </w:rPr>
        <w:t xml:space="preserve">Храма </w:t>
      </w:r>
    </w:p>
    <w:p w:rsidR="00AF4D96" w:rsidRDefault="003A3EF6" w:rsidP="00AF4D96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 xml:space="preserve">во имя Святителя Луки Войно-Ясенецкого г. Березники </w:t>
      </w:r>
    </w:p>
    <w:p w:rsidR="00AF4D96" w:rsidRDefault="003A3EF6" w:rsidP="00AF4D96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>Пермского края Соликамской Епархии Русской Православной</w:t>
      </w:r>
      <w:r>
        <w:rPr>
          <w:sz w:val="28"/>
          <w:szCs w:val="28"/>
        </w:rPr>
        <w:t xml:space="preserve"> Церкви </w:t>
      </w:r>
    </w:p>
    <w:p w:rsidR="003A3EF6" w:rsidRPr="00C07160" w:rsidRDefault="003A3EF6" w:rsidP="00AF4D96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(Московский Патриархат), </w:t>
      </w:r>
      <w:r w:rsidRPr="00C07160">
        <w:rPr>
          <w:sz w:val="28"/>
          <w:szCs w:val="28"/>
        </w:rPr>
        <w:t>г. Березники, ул. Деменева, 12</w:t>
      </w:r>
    </w:p>
    <w:p w:rsidR="000663DA" w:rsidRDefault="00A34787" w:rsidP="000663DA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1584325</wp:posOffset>
                </wp:positionV>
                <wp:extent cx="400050" cy="381000"/>
                <wp:effectExtent l="6985" t="12700" r="12065" b="6350"/>
                <wp:wrapNone/>
                <wp:docPr id="16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9102A0" w:rsidRDefault="000663D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9" style="position:absolute;left:0;text-align:left;margin-left:246.55pt;margin-top:124.75pt;width:31.5pt;height:30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">
                <v:textbox>
                  <w:txbxContent>
                    <w:p w:rsidR="003A3EF6" w:rsidRPr="009102A0" w:rsidRDefault="000663D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2238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</w:t>
      </w:r>
    </w:p>
    <w:p w:rsidR="003A3EF6" w:rsidRDefault="00A34787" w:rsidP="000663DA">
      <w:pPr>
        <w:ind w:firstLine="0"/>
      </w:pPr>
      <w:r>
        <w:t xml:space="preserve"> </w:t>
      </w:r>
      <w:r>
        <w:rPr>
          <w:noProof/>
        </w:rPr>
        <w:drawing>
          <wp:inline distT="0" distB="0" distL="0" distR="0">
            <wp:extent cx="3597910" cy="4227830"/>
            <wp:effectExtent l="0" t="0" r="2540" b="1270"/>
            <wp:docPr id="3" name="Рисунок 3" descr="10210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02102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F6" w:rsidRPr="00C07160" w:rsidRDefault="003A3EF6" w:rsidP="003A3EF6">
      <w:pPr>
        <w:jc w:val="center"/>
        <w:rPr>
          <w:sz w:val="24"/>
          <w:szCs w:val="24"/>
        </w:rPr>
      </w:pPr>
      <w:r w:rsidRPr="00C07160">
        <w:rPr>
          <w:sz w:val="24"/>
          <w:szCs w:val="24"/>
        </w:rPr>
        <w:t>Масштаб 1:2000</w:t>
      </w:r>
    </w:p>
    <w:p w:rsidR="003A3EF6" w:rsidRPr="00C07160" w:rsidRDefault="003A3EF6" w:rsidP="001A4C9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A3EF6" w:rsidRPr="00C07160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6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645577" w:rsidRDefault="003A3EF6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</w:t>
                            </w:r>
                            <w:r w:rsidR="000663DA">
                              <w:rPr>
                                <w:sz w:val="10"/>
                                <w:szCs w:val="10"/>
                              </w:rPr>
                              <w:t>238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0" style="position:absolute;margin-left:67.95pt;margin-top:2.4pt;width:31.5pt;height:30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">
                <v:textbox>
                  <w:txbxContent>
                    <w:p w:rsidR="003A3EF6" w:rsidRPr="00645577" w:rsidRDefault="003A3EF6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</w:t>
                      </w:r>
                      <w:r w:rsidR="000663DA">
                        <w:rPr>
                          <w:sz w:val="10"/>
                          <w:szCs w:val="10"/>
                        </w:rPr>
                        <w:t>238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>Условные обозначения:</w:t>
      </w:r>
    </w:p>
    <w:p w:rsidR="003A3EF6" w:rsidRPr="00C07160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663DA">
        <w:rPr>
          <w:sz w:val="24"/>
          <w:szCs w:val="24"/>
        </w:rPr>
        <w:t>-</w:t>
      </w:r>
      <w:r w:rsidR="003A3EF6" w:rsidRPr="00C07160">
        <w:rPr>
          <w:sz w:val="24"/>
          <w:szCs w:val="24"/>
        </w:rPr>
        <w:t xml:space="preserve"> номер объекта по перечню объектов с границами 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C07160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>розничная продажа алкогольной продукции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6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1" style="position:absolute;margin-left:71.6pt;margin-top:10.6pt;width:32.25pt;height:14.6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Ca479q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ab/>
        <w:t>- границы обособленной территории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6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67.95pt;margin-top:19.6pt;width:35.9pt;height:0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x1IQIAAD4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" strokeweight="3pt"/>
            </w:pict>
          </mc:Fallback>
        </mc:AlternateContent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58059C" w:rsidRPr="00C07160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239</w:t>
      </w:r>
    </w:p>
    <w:p w:rsidR="0058059C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58059C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58059C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58059C" w:rsidRPr="00C07160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58059C" w:rsidRDefault="0058059C" w:rsidP="0058059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58059C" w:rsidRPr="00C07160" w:rsidRDefault="0058059C" w:rsidP="00AB13AB">
      <w:pPr>
        <w:spacing w:after="0" w:line="360" w:lineRule="exact"/>
        <w:ind w:firstLine="0"/>
        <w:jc w:val="center"/>
      </w:pPr>
    </w:p>
    <w:p w:rsidR="003A3EF6" w:rsidRPr="00C07160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>Схема границ прилегающих территорий</w:t>
      </w:r>
      <w:r w:rsidR="00AB13AB">
        <w:rPr>
          <w:sz w:val="28"/>
          <w:szCs w:val="28"/>
        </w:rPr>
        <w:t xml:space="preserve"> –</w:t>
      </w:r>
    </w:p>
    <w:p w:rsidR="003A3EF6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МКРО Приход «Мария-Царица Мира»</w:t>
      </w:r>
      <w:r w:rsidRPr="00C07160">
        <w:rPr>
          <w:sz w:val="28"/>
          <w:szCs w:val="28"/>
        </w:rPr>
        <w:t>, ул. Парижской Коммуны, 5а</w:t>
      </w:r>
    </w:p>
    <w:p w:rsidR="003A3EF6" w:rsidRDefault="003A3EF6" w:rsidP="003A3EF6"/>
    <w:p w:rsidR="003A3EF6" w:rsidRDefault="00A34787" w:rsidP="003A3EF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1922780</wp:posOffset>
                </wp:positionV>
                <wp:extent cx="400050" cy="381000"/>
                <wp:effectExtent l="11430" t="8255" r="7620" b="10795"/>
                <wp:wrapNone/>
                <wp:docPr id="16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645577" w:rsidRDefault="000663D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32" style="position:absolute;left:0;text-align:left;margin-left:261.15pt;margin-top:151.4pt;width:31.5pt;height:30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">
                <v:textbox>
                  <w:txbxContent>
                    <w:p w:rsidR="003A3EF6" w:rsidRPr="00645577" w:rsidRDefault="000663D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2239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4061460" cy="4559935"/>
            <wp:effectExtent l="0" t="0" r="0" b="0"/>
            <wp:docPr id="4" name="Рисунок 4" descr="20202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0202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F6" w:rsidRDefault="003A3EF6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Pr="00310CDB" w:rsidRDefault="003A3EF6" w:rsidP="00AB13AB">
      <w:pPr>
        <w:ind w:left="5245" w:firstLine="0"/>
        <w:rPr>
          <w:sz w:val="24"/>
          <w:szCs w:val="24"/>
        </w:rPr>
      </w:pPr>
      <w:r w:rsidRPr="00310CDB">
        <w:rPr>
          <w:sz w:val="24"/>
          <w:szCs w:val="24"/>
        </w:rPr>
        <w:t>Масштаб 1:2000</w:t>
      </w:r>
    </w:p>
    <w:p w:rsidR="003A3EF6" w:rsidRPr="00C07160" w:rsidRDefault="003A3EF6" w:rsidP="001A4C9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A3EF6" w:rsidRPr="00C07160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6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645577" w:rsidRDefault="000663D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33" style="position:absolute;margin-left:67.95pt;margin-top:2.4pt;width:31.5pt;height:30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OeZEh0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3A3EF6" w:rsidRPr="00645577" w:rsidRDefault="000663D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2239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>Условные обозначения:</w:t>
      </w:r>
    </w:p>
    <w:p w:rsidR="003A3EF6" w:rsidRPr="00C07160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B13AB">
        <w:rPr>
          <w:sz w:val="24"/>
          <w:szCs w:val="24"/>
        </w:rPr>
        <w:t xml:space="preserve">- </w:t>
      </w:r>
      <w:r w:rsidR="003A3EF6" w:rsidRPr="00C07160">
        <w:rPr>
          <w:sz w:val="24"/>
          <w:szCs w:val="24"/>
        </w:rPr>
        <w:t xml:space="preserve">номер объекта по перечню объектов с границами </w:t>
      </w:r>
    </w:p>
    <w:p w:rsidR="003A3EF6" w:rsidRPr="00C07160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C07160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>розничная продажа алкогольной продукции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6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4" style="position:absolute;margin-left:71.6pt;margin-top:10.6pt;width:32.25pt;height:14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CQbg+S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ab/>
        <w:t>- границы обособленной территории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5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67.95pt;margin-top:19.6pt;width:35.9pt;height: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PrIAIAAD4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LcGY+sgAgAAPg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AB13AB" w:rsidRDefault="00AB13AB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AB13AB" w:rsidRDefault="00AB13AB" w:rsidP="008A1B0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B13AB" w:rsidRDefault="00AB13AB" w:rsidP="008A1B0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B13AB" w:rsidRDefault="00AB13AB" w:rsidP="008A1B0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7735E" w:rsidRDefault="0047735E" w:rsidP="008A1B01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A1B01" w:rsidRPr="00C07160" w:rsidRDefault="008A1B01" w:rsidP="008A1B01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40</w:t>
      </w:r>
    </w:p>
    <w:p w:rsidR="008A1B01" w:rsidRDefault="008A1B01" w:rsidP="008A1B01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8A1B01" w:rsidRDefault="008A1B01" w:rsidP="008A1B01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8A1B01" w:rsidRDefault="008A1B01" w:rsidP="008A1B01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8A1B01" w:rsidRPr="00C07160" w:rsidRDefault="008A1B01" w:rsidP="008A1B01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3A3EF6" w:rsidRDefault="008A1B01" w:rsidP="008A1B01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8A1B01" w:rsidRPr="00C07160" w:rsidRDefault="008A1B01" w:rsidP="00AB13AB">
      <w:pPr>
        <w:spacing w:after="0" w:line="360" w:lineRule="exact"/>
        <w:ind w:firstLine="0"/>
        <w:jc w:val="center"/>
      </w:pPr>
    </w:p>
    <w:p w:rsidR="003A3EF6" w:rsidRPr="00C07160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>Схема границ прилегающих территорий</w:t>
      </w:r>
      <w:r w:rsidR="00AB13AB">
        <w:rPr>
          <w:sz w:val="28"/>
          <w:szCs w:val="28"/>
        </w:rPr>
        <w:t xml:space="preserve"> –</w:t>
      </w:r>
    </w:p>
    <w:p w:rsidR="00AB13AB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Местная мусульманская религиозная организация</w:t>
      </w:r>
      <w:r w:rsidRPr="00C07160">
        <w:rPr>
          <w:sz w:val="28"/>
          <w:szCs w:val="28"/>
        </w:rPr>
        <w:t xml:space="preserve"> </w:t>
      </w:r>
    </w:p>
    <w:p w:rsidR="00AB13AB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 xml:space="preserve">Березниковский Мухтасибат Пермского Муфтията ЦДУМ России, </w:t>
      </w:r>
    </w:p>
    <w:p w:rsidR="003A3EF6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>г. Березники, ул. Льва Толстого, 25</w:t>
      </w:r>
    </w:p>
    <w:p w:rsidR="00AB13AB" w:rsidRDefault="00AB13AB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Default="00A34787" w:rsidP="003A3EF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942715" cy="4441190"/>
            <wp:effectExtent l="0" t="0" r="635" b="0"/>
            <wp:docPr id="5" name="Рисунок 5" descr="787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78787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2189480</wp:posOffset>
                </wp:positionV>
                <wp:extent cx="400050" cy="381000"/>
                <wp:effectExtent l="5715" t="8255" r="13335" b="10795"/>
                <wp:wrapNone/>
                <wp:docPr id="158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645577" w:rsidRDefault="000663D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35" style="position:absolute;left:0;text-align:left;margin-left:329.7pt;margin-top:172.4pt;width:31.5pt;height:30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">
                <v:textbox>
                  <w:txbxContent>
                    <w:p w:rsidR="003A3EF6" w:rsidRPr="00645577" w:rsidRDefault="000663D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2240</w:t>
                      </w:r>
                    </w:p>
                  </w:txbxContent>
                </v:textbox>
              </v:oval>
            </w:pict>
          </mc:Fallback>
        </mc:AlternateContent>
      </w:r>
    </w:p>
    <w:p w:rsidR="003A3EF6" w:rsidRPr="00C07160" w:rsidRDefault="003A3EF6" w:rsidP="003A3EF6"/>
    <w:p w:rsidR="003A3EF6" w:rsidRPr="00C07160" w:rsidRDefault="003A3EF6" w:rsidP="001A4C90">
      <w:pPr>
        <w:ind w:firstLine="5245"/>
        <w:rPr>
          <w:sz w:val="24"/>
          <w:szCs w:val="24"/>
        </w:rPr>
      </w:pPr>
      <w:r w:rsidRPr="00C07160">
        <w:rPr>
          <w:sz w:val="24"/>
          <w:szCs w:val="24"/>
        </w:rPr>
        <w:t>Масштаб 1:2000</w:t>
      </w:r>
    </w:p>
    <w:p w:rsidR="003A3EF6" w:rsidRPr="00C07160" w:rsidRDefault="003A3EF6" w:rsidP="001A4C9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A3EF6" w:rsidRPr="00C07160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5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645577" w:rsidRDefault="000663D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36" style="position:absolute;margin-left:67.95pt;margin-top:2.4pt;width:31.5pt;height:30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Bm6bH/IQIAAEIEAAAOAAAAAAAAAAAAAAAAAC4CAABkcnMvZTJvRG9jLnhtbFBL&#10;AQItABQABgAIAAAAIQC59i6v3AAAAAgBAAAPAAAAAAAAAAAAAAAAAHsEAABkcnMvZG93bnJldi54&#10;bWxQSwUGAAAAAAQABADzAAAAhAUAAAAA&#10;">
                <v:textbox>
                  <w:txbxContent>
                    <w:p w:rsidR="003A3EF6" w:rsidRPr="00645577" w:rsidRDefault="000663D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>Условные обозначения:</w:t>
      </w:r>
    </w:p>
    <w:p w:rsidR="003A3EF6" w:rsidRPr="00C07160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 xml:space="preserve">номер объекта по перечню объектов с границами </w:t>
      </w:r>
    </w:p>
    <w:p w:rsidR="003A3EF6" w:rsidRPr="00C07160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C07160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>розничная продажа алкогольной продукции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5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7" style="position:absolute;margin-left:71.6pt;margin-top:10.6pt;width:32.25pt;height:14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ab/>
        <w:t>- границы обособленной территории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5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67.95pt;margin-top:19.6pt;width:35.9pt;height:0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qkIAIAAD4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NtGOqQgAgAAPg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47735E" w:rsidRDefault="0047735E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BC0547" w:rsidRDefault="00BC0547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D1F79" w:rsidRPr="00C07160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41</w:t>
      </w:r>
    </w:p>
    <w:p w:rsidR="003D1F79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3D1F79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3D1F79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3D1F79" w:rsidRPr="00C07160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3D1F79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3D1F79" w:rsidRPr="00C07160" w:rsidRDefault="003D1F79" w:rsidP="00AB13AB">
      <w:pPr>
        <w:spacing w:after="0" w:line="360" w:lineRule="exact"/>
        <w:ind w:firstLine="0"/>
        <w:jc w:val="center"/>
      </w:pPr>
    </w:p>
    <w:p w:rsidR="003A3EF6" w:rsidRPr="00C07160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C07160">
        <w:rPr>
          <w:sz w:val="28"/>
          <w:szCs w:val="28"/>
        </w:rPr>
        <w:t>Схема границ прилегающих территорий</w:t>
      </w:r>
      <w:r w:rsidR="00AB13AB">
        <w:rPr>
          <w:sz w:val="28"/>
          <w:szCs w:val="28"/>
        </w:rPr>
        <w:t xml:space="preserve"> –</w:t>
      </w:r>
    </w:p>
    <w:p w:rsidR="003A3EF6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Местная религиозная организация </w:t>
      </w:r>
      <w:r w:rsidRPr="00C07160">
        <w:rPr>
          <w:sz w:val="28"/>
          <w:szCs w:val="28"/>
        </w:rPr>
        <w:t>Христиан веры Еван</w:t>
      </w:r>
      <w:r>
        <w:rPr>
          <w:sz w:val="28"/>
          <w:szCs w:val="28"/>
        </w:rPr>
        <w:t xml:space="preserve">гельской Церковь «Отчий дом», </w:t>
      </w:r>
      <w:r w:rsidRPr="00C07160">
        <w:rPr>
          <w:sz w:val="28"/>
          <w:szCs w:val="28"/>
        </w:rPr>
        <w:t>г. Березники, ул. Мамина-Сибиряка, 33</w:t>
      </w:r>
      <w:r>
        <w:rPr>
          <w:sz w:val="28"/>
          <w:szCs w:val="28"/>
        </w:rPr>
        <w:t>а</w:t>
      </w: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78740</wp:posOffset>
            </wp:positionV>
            <wp:extent cx="5597525" cy="4881880"/>
            <wp:effectExtent l="0" t="0" r="3175" b="0"/>
            <wp:wrapNone/>
            <wp:docPr id="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104775</wp:posOffset>
                </wp:positionV>
                <wp:extent cx="461010" cy="380365"/>
                <wp:effectExtent l="6350" t="9525" r="8890" b="10160"/>
                <wp:wrapSquare wrapText="bothSides"/>
                <wp:docPr id="153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3803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6D11" w:rsidRPr="00AE5A22" w:rsidRDefault="000663DA" w:rsidP="00DC6D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8" o:spid="_x0000_s1038" style="position:absolute;left:0;text-align:left;margin-left:254pt;margin-top:8.25pt;width:36.3pt;height:29.9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">
                <v:textbox>
                  <w:txbxContent>
                    <w:p w:rsidR="00DC6D11" w:rsidRPr="00AE5A22" w:rsidRDefault="000663DA" w:rsidP="00DC6D11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DC6D11" w:rsidRDefault="00DC6D11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Pr="00C07160" w:rsidRDefault="003A3EF6" w:rsidP="003A3EF6">
      <w:pPr>
        <w:jc w:val="center"/>
        <w:rPr>
          <w:sz w:val="24"/>
          <w:szCs w:val="24"/>
        </w:rPr>
      </w:pPr>
      <w:r w:rsidRPr="00C07160">
        <w:rPr>
          <w:sz w:val="24"/>
          <w:szCs w:val="24"/>
        </w:rPr>
        <w:t>Масштаб 1:2000</w:t>
      </w:r>
    </w:p>
    <w:p w:rsidR="003A3EF6" w:rsidRPr="00C07160" w:rsidRDefault="003A3EF6" w:rsidP="001A4C9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A3EF6" w:rsidRPr="00C07160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5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AE5A22" w:rsidRDefault="000663D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39" style="position:absolute;margin-left:67.95pt;margin-top:2.4pt;width:31.5pt;height:30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BBAEHEjAgAAQgQAAA4AAAAAAAAAAAAAAAAALgIAAGRycy9lMm9Eb2MueG1s&#10;UEsBAi0AFAAGAAgAAAAhALn2Lq/cAAAACAEAAA8AAAAAAAAAAAAAAAAAfQQAAGRycy9kb3ducmV2&#10;LnhtbFBLBQYAAAAABAAEAPMAAACGBQAAAAA=&#10;">
                <v:textbox>
                  <w:txbxContent>
                    <w:p w:rsidR="003A3EF6" w:rsidRPr="00AE5A22" w:rsidRDefault="000663D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>Условные обозначения:</w:t>
      </w:r>
    </w:p>
    <w:p w:rsidR="003A3EF6" w:rsidRPr="00C07160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 xml:space="preserve">номер объекта по перечню объектов с границами </w:t>
      </w:r>
    </w:p>
    <w:p w:rsidR="003A3EF6" w:rsidRPr="00C07160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C07160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>розничная продажа алкогольной продукции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5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0" style="position:absolute;margin-left:71.6pt;margin-top:10.6pt;width:32.25pt;height:14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CWtbbywCAABRBAAADgAAAAAAAAAAAAAAAAAuAgAAZHJz&#10;L2Uyb0RvYy54bWxQSwECLQAUAAYACAAAACEA8YeLnN4AAAAJAQAADwAAAAAAAAAAAAAAAACGBAAA&#10;ZHJzL2Rvd25yZXYueG1sUEsFBgAAAAAEAAQA8wAAAJEFAAAAAA==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C07160">
        <w:rPr>
          <w:sz w:val="24"/>
          <w:szCs w:val="24"/>
        </w:rPr>
        <w:tab/>
        <w:t>- границы обособленной территории</w:t>
      </w:r>
    </w:p>
    <w:p w:rsidR="003A3EF6" w:rsidRPr="00C07160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5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67.95pt;margin-top:19.6pt;width:35.9pt;height:0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BEcidwgAgAAPg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</w:r>
      <w:r w:rsidR="003A3EF6" w:rsidRPr="00C07160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Pr="00C07160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C07160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47735E" w:rsidRDefault="0047735E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BC0547" w:rsidRDefault="00BC0547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D1F79" w:rsidRPr="00C07160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42</w:t>
      </w:r>
    </w:p>
    <w:p w:rsidR="003D1F79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3D1F79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3D1F79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3D1F79" w:rsidRPr="00C07160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3D1F79" w:rsidRDefault="003D1F79" w:rsidP="003D1F79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3D1F79" w:rsidRPr="00C07160" w:rsidRDefault="003D1F79" w:rsidP="00AB13AB">
      <w:pPr>
        <w:spacing w:after="0" w:line="360" w:lineRule="exact"/>
        <w:ind w:firstLine="0"/>
        <w:jc w:val="center"/>
      </w:pPr>
    </w:p>
    <w:p w:rsidR="003A3EF6" w:rsidRPr="00900F3E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900F3E">
        <w:rPr>
          <w:sz w:val="28"/>
          <w:szCs w:val="28"/>
        </w:rPr>
        <w:t>Схема границ прилегающих территорий</w:t>
      </w:r>
      <w:r w:rsidR="00AB13AB">
        <w:rPr>
          <w:sz w:val="28"/>
          <w:szCs w:val="28"/>
        </w:rPr>
        <w:t xml:space="preserve"> –</w:t>
      </w:r>
    </w:p>
    <w:p w:rsidR="00AB13AB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Местная и</w:t>
      </w:r>
      <w:r w:rsidRPr="00900F3E">
        <w:rPr>
          <w:sz w:val="28"/>
          <w:szCs w:val="28"/>
        </w:rPr>
        <w:t xml:space="preserve">удейская религиозная организация </w:t>
      </w:r>
    </w:p>
    <w:p w:rsidR="003A3EF6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900F3E">
        <w:rPr>
          <w:sz w:val="28"/>
          <w:szCs w:val="28"/>
        </w:rPr>
        <w:t>«Еврейская община г. Березники»</w:t>
      </w:r>
      <w:r w:rsidR="00AB13AB">
        <w:rPr>
          <w:sz w:val="28"/>
          <w:szCs w:val="28"/>
        </w:rPr>
        <w:t>,</w:t>
      </w:r>
      <w:r w:rsidRPr="00900F3E">
        <w:rPr>
          <w:sz w:val="28"/>
          <w:szCs w:val="28"/>
        </w:rPr>
        <w:t xml:space="preserve"> г. Березники, ул. Мира, 82</w:t>
      </w:r>
    </w:p>
    <w:p w:rsidR="003A3EF6" w:rsidRDefault="003A3EF6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Default="00A34787" w:rsidP="003A3EF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9260" cy="4488815"/>
            <wp:effectExtent l="0" t="0" r="8890" b="6985"/>
            <wp:docPr id="6" name="Рисунок 4" descr="C:\Users\shalamova_va\Desktop\СЗЕМЫ ХРАМЫ\00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shalamova_va\Desktop\СЗЕМЫ ХРАМЫ\00000000000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3865245</wp:posOffset>
                </wp:positionV>
                <wp:extent cx="400050" cy="381000"/>
                <wp:effectExtent l="11430" t="7620" r="7620" b="11430"/>
                <wp:wrapNone/>
                <wp:docPr id="14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645577" w:rsidRDefault="000663D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41" style="position:absolute;left:0;text-align:left;margin-left:209.4pt;margin-top:304.35pt;width:31.5pt;height:30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">
                <v:textbox>
                  <w:txbxContent>
                    <w:p w:rsidR="003A3EF6" w:rsidRPr="00645577" w:rsidRDefault="000663D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2242</w:t>
                      </w:r>
                    </w:p>
                  </w:txbxContent>
                </v:textbox>
              </v:oval>
            </w:pict>
          </mc:Fallback>
        </mc:AlternateContent>
      </w:r>
    </w:p>
    <w:p w:rsidR="003A3EF6" w:rsidRDefault="003A3EF6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Pr="00900F3E" w:rsidRDefault="00A34787" w:rsidP="00AB13AB">
      <w:pPr>
        <w:ind w:firstLine="5245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4222750</wp:posOffset>
                </wp:positionV>
                <wp:extent cx="400050" cy="381000"/>
                <wp:effectExtent l="5715" t="12700" r="13335" b="6350"/>
                <wp:wrapNone/>
                <wp:docPr id="148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645577" w:rsidRDefault="003A3EF6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645577">
                              <w:rPr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42" style="position:absolute;left:0;text-align:left;margin-left:166.2pt;margin-top:332.5pt;width:31.5pt;height:30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">
                <v:textbox>
                  <w:txbxContent>
                    <w:p w:rsidR="003A3EF6" w:rsidRPr="00645577" w:rsidRDefault="003A3EF6" w:rsidP="003A3EF6">
                      <w:pPr>
                        <w:rPr>
                          <w:sz w:val="10"/>
                          <w:szCs w:val="10"/>
                        </w:rPr>
                      </w:pPr>
                      <w:r w:rsidRPr="00645577">
                        <w:rPr>
                          <w:sz w:val="10"/>
                          <w:szCs w:val="10"/>
                        </w:rPr>
                        <w:t>2</w:t>
                      </w:r>
                      <w:r>
                        <w:rPr>
                          <w:sz w:val="10"/>
                          <w:szCs w:val="10"/>
                        </w:rPr>
                        <w:t>42</w:t>
                      </w:r>
                    </w:p>
                  </w:txbxContent>
                </v:textbox>
              </v:oval>
            </w:pict>
          </mc:Fallback>
        </mc:AlternateContent>
      </w:r>
      <w:r w:rsidR="003A3EF6" w:rsidRPr="00900F3E">
        <w:rPr>
          <w:sz w:val="24"/>
          <w:szCs w:val="24"/>
        </w:rPr>
        <w:t>Масштаб 1:2000</w:t>
      </w:r>
    </w:p>
    <w:p w:rsidR="003A3EF6" w:rsidRPr="00900F3E" w:rsidRDefault="0047735E" w:rsidP="001A4C90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A3EF6" w:rsidRPr="00900F3E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47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645577" w:rsidRDefault="000663D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43" style="position:absolute;margin-left:67.95pt;margin-top:2.4pt;width:31.5pt;height:30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A1w2QsjAgAAQgQAAA4AAAAAAAAAAAAAAAAALgIAAGRycy9lMm9Eb2MueG1s&#10;UEsBAi0AFAAGAAgAAAAhALn2Lq/cAAAACAEAAA8AAAAAAAAAAAAAAAAAfQQAAGRycy9kb3ducmV2&#10;LnhtbFBLBQYAAAAABAAEAPMAAACGBQAAAAA=&#10;">
                <v:textbox>
                  <w:txbxContent>
                    <w:p w:rsidR="003A3EF6" w:rsidRPr="00645577" w:rsidRDefault="000663D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900F3E">
        <w:rPr>
          <w:sz w:val="24"/>
          <w:szCs w:val="24"/>
        </w:rPr>
        <w:t>Условные обозначения:</w:t>
      </w:r>
    </w:p>
    <w:p w:rsidR="00AB13AB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663DA">
        <w:rPr>
          <w:sz w:val="24"/>
          <w:szCs w:val="24"/>
        </w:rPr>
        <w:t>-</w:t>
      </w:r>
      <w:r w:rsidR="003A3EF6" w:rsidRPr="00900F3E">
        <w:rPr>
          <w:sz w:val="24"/>
          <w:szCs w:val="24"/>
        </w:rPr>
        <w:t xml:space="preserve"> номер объекта по перечню объектов </w:t>
      </w:r>
    </w:p>
    <w:p w:rsidR="003A3EF6" w:rsidRPr="00900F3E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900F3E">
        <w:rPr>
          <w:sz w:val="24"/>
          <w:szCs w:val="24"/>
        </w:rPr>
        <w:t xml:space="preserve">с границами </w:t>
      </w:r>
    </w:p>
    <w:p w:rsidR="003A3EF6" w:rsidRPr="00900F3E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900F3E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900F3E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900F3E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900F3E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900F3E">
        <w:rPr>
          <w:sz w:val="24"/>
          <w:szCs w:val="24"/>
        </w:rPr>
        <w:t>розничная продажа алкогольной продукции</w:t>
      </w:r>
    </w:p>
    <w:p w:rsidR="003A3EF6" w:rsidRPr="00900F3E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4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4" style="position:absolute;margin-left:71.6pt;margin-top:10.6pt;width:32.25pt;height:14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HiYUFywCAABRBAAADgAAAAAAAAAAAAAAAAAuAgAAZHJz&#10;L2Uyb0RvYy54bWxQSwECLQAUAAYACAAAACEA8YeLnN4AAAAJAQAADwAAAAAAAAAAAAAAAACGBAAA&#10;ZHJzL2Rvd25yZXYueG1sUEsFBgAAAAAEAAQA8wAAAJEFAAAAAA==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900F3E">
        <w:rPr>
          <w:sz w:val="24"/>
          <w:szCs w:val="24"/>
        </w:rPr>
        <w:tab/>
        <w:t>- границы обособленной территории</w:t>
      </w:r>
    </w:p>
    <w:p w:rsidR="003A3EF6" w:rsidRPr="00900F3E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4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67.95pt;margin-top:19.6pt;width:35.9pt;height:0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LMIAIAAD4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HXJsswgAgAAPg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</w:r>
      <w:r w:rsidR="003A3EF6" w:rsidRPr="00900F3E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 w:rsidRPr="00900F3E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900F3E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242F85" w:rsidRPr="00C07160" w:rsidRDefault="00242F85" w:rsidP="00242F8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43</w:t>
      </w:r>
    </w:p>
    <w:p w:rsidR="00242F85" w:rsidRDefault="00242F85" w:rsidP="00242F85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242F85" w:rsidRDefault="00242F85" w:rsidP="00242F8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242F85" w:rsidRDefault="00242F85" w:rsidP="00242F8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242F85" w:rsidRPr="00C07160" w:rsidRDefault="00242F85" w:rsidP="00242F8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242F85" w:rsidRDefault="00242F85" w:rsidP="00242F85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242F85" w:rsidRPr="00C07160" w:rsidRDefault="00242F85" w:rsidP="00AB13AB">
      <w:pPr>
        <w:spacing w:after="0" w:line="360" w:lineRule="exact"/>
        <w:ind w:firstLine="0"/>
        <w:jc w:val="center"/>
      </w:pPr>
    </w:p>
    <w:p w:rsidR="003A3EF6" w:rsidRPr="007F66A9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7F66A9">
        <w:rPr>
          <w:sz w:val="28"/>
          <w:szCs w:val="28"/>
        </w:rPr>
        <w:t>Схема границ прилегающих территорий</w:t>
      </w:r>
      <w:r w:rsidR="00AB13AB">
        <w:rPr>
          <w:sz w:val="28"/>
          <w:szCs w:val="28"/>
        </w:rPr>
        <w:t xml:space="preserve"> –</w:t>
      </w:r>
    </w:p>
    <w:p w:rsidR="00AB13AB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Местная религиозная организация</w:t>
      </w:r>
      <w:r w:rsidRPr="007F66A9">
        <w:rPr>
          <w:sz w:val="28"/>
          <w:szCs w:val="28"/>
        </w:rPr>
        <w:t xml:space="preserve"> Церковь Христиан веры Евангельской пятидесятников «Новый Завет» в</w:t>
      </w:r>
      <w:r>
        <w:rPr>
          <w:sz w:val="28"/>
          <w:szCs w:val="28"/>
        </w:rPr>
        <w:t xml:space="preserve"> </w:t>
      </w:r>
      <w:r w:rsidRPr="007F66A9">
        <w:rPr>
          <w:sz w:val="28"/>
          <w:szCs w:val="28"/>
        </w:rPr>
        <w:t xml:space="preserve">г. Березники, </w:t>
      </w:r>
    </w:p>
    <w:p w:rsidR="003A3EF6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Березники, </w:t>
      </w:r>
      <w:r w:rsidRPr="007F66A9">
        <w:rPr>
          <w:sz w:val="28"/>
          <w:szCs w:val="28"/>
        </w:rPr>
        <w:t>пр. Ленина, 5а</w:t>
      </w:r>
    </w:p>
    <w:p w:rsidR="00AB13AB" w:rsidRDefault="00AB13AB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Default="00A34787" w:rsidP="003A3EF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0340" cy="4845050"/>
            <wp:effectExtent l="0" t="0" r="0" b="0"/>
            <wp:docPr id="7" name="Рисунок 7" descr="23232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323232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2646045</wp:posOffset>
                </wp:positionV>
                <wp:extent cx="400050" cy="381000"/>
                <wp:effectExtent l="10795" t="7620" r="8255" b="11430"/>
                <wp:wrapNone/>
                <wp:docPr id="144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AC37F4" w:rsidRDefault="000663D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45" style="position:absolute;left:0;text-align:left;margin-left:222.85pt;margin-top:208.35pt;width:31.5pt;height:30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">
                <v:textbox>
                  <w:txbxContent>
                    <w:p w:rsidR="003A3EF6" w:rsidRPr="00AC37F4" w:rsidRDefault="000663D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2243</w:t>
                      </w:r>
                    </w:p>
                  </w:txbxContent>
                </v:textbox>
              </v:oval>
            </w:pict>
          </mc:Fallback>
        </mc:AlternateContent>
      </w:r>
    </w:p>
    <w:p w:rsidR="00AB13AB" w:rsidRDefault="00AB13AB" w:rsidP="00AB13AB">
      <w:pPr>
        <w:ind w:firstLine="5245"/>
        <w:rPr>
          <w:sz w:val="24"/>
          <w:szCs w:val="24"/>
        </w:rPr>
      </w:pPr>
    </w:p>
    <w:p w:rsidR="003A3EF6" w:rsidRPr="007F66A9" w:rsidRDefault="003A3EF6" w:rsidP="00AB13AB">
      <w:pPr>
        <w:ind w:firstLine="5245"/>
        <w:rPr>
          <w:sz w:val="24"/>
          <w:szCs w:val="24"/>
        </w:rPr>
      </w:pPr>
      <w:r w:rsidRPr="007F66A9">
        <w:rPr>
          <w:sz w:val="24"/>
          <w:szCs w:val="24"/>
        </w:rPr>
        <w:t>Масштаб 1:2000</w:t>
      </w:r>
    </w:p>
    <w:p w:rsidR="003A3EF6" w:rsidRPr="007F66A9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43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AC37F4" w:rsidRDefault="000663D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46" style="position:absolute;margin-left:67.95pt;margin-top:2.4pt;width:31.5pt;height:30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">
                <v:textbox>
                  <w:txbxContent>
                    <w:p w:rsidR="003A3EF6" w:rsidRPr="00AC37F4" w:rsidRDefault="000663D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>Условные обозначения:</w:t>
      </w:r>
    </w:p>
    <w:p w:rsidR="003A3EF6" w:rsidRPr="007F66A9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 xml:space="preserve">номер объекта по перечню объектов с границами </w:t>
      </w:r>
    </w:p>
    <w:p w:rsidR="003A3EF6" w:rsidRPr="007F66A9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7F66A9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>розничная продажа алкогольной продукции</w:t>
      </w:r>
    </w:p>
    <w:p w:rsidR="003A3EF6" w:rsidRPr="007F66A9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4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7" style="position:absolute;margin-left:71.6pt;margin-top:10.6pt;width:32.25pt;height:14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CedokYKwIAAFEEAAAOAAAAAAAAAAAAAAAAAC4CAABkcnMv&#10;ZTJvRG9jLnhtbFBLAQItABQABgAIAAAAIQDxh4uc3gAAAAkBAAAPAAAAAAAAAAAAAAAAAIUEAABk&#10;cnMvZG93bnJldi54bWxQSwUGAAAAAAQABADzAAAAkAUAAAAA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ab/>
        <w:t>- границы обособленной территории</w:t>
      </w:r>
    </w:p>
    <w:p w:rsidR="003A3EF6" w:rsidRPr="007F66A9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4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67.95pt;margin-top:19.6pt;width:35.9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tOMIAIAAD4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P+e04wgAgAAPg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47735E" w:rsidRDefault="0047735E" w:rsidP="00D079B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079B2" w:rsidRPr="00C07160" w:rsidRDefault="00D079B2" w:rsidP="00D079B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44</w:t>
      </w:r>
    </w:p>
    <w:p w:rsidR="00D079B2" w:rsidRDefault="00D079B2" w:rsidP="00D079B2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D079B2" w:rsidRDefault="00D079B2" w:rsidP="00D079B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D079B2" w:rsidRDefault="00D079B2" w:rsidP="00D079B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D079B2" w:rsidRPr="00C07160" w:rsidRDefault="00D079B2" w:rsidP="00D079B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D079B2" w:rsidRDefault="00D079B2" w:rsidP="00D079B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D079B2" w:rsidRPr="00C07160" w:rsidRDefault="00D079B2" w:rsidP="00AB13AB">
      <w:pPr>
        <w:spacing w:after="0" w:line="360" w:lineRule="exact"/>
        <w:ind w:firstLine="0"/>
        <w:jc w:val="center"/>
      </w:pPr>
    </w:p>
    <w:p w:rsidR="003A3EF6" w:rsidRPr="007F66A9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7F66A9">
        <w:rPr>
          <w:sz w:val="28"/>
          <w:szCs w:val="28"/>
        </w:rPr>
        <w:t>Схема границ прилегающих территорий</w:t>
      </w:r>
      <w:r w:rsidR="00AB13AB">
        <w:rPr>
          <w:sz w:val="28"/>
          <w:szCs w:val="28"/>
        </w:rPr>
        <w:t xml:space="preserve"> –</w:t>
      </w:r>
    </w:p>
    <w:p w:rsidR="003A3EF6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7F66A9">
        <w:rPr>
          <w:sz w:val="28"/>
          <w:szCs w:val="28"/>
        </w:rPr>
        <w:t>Р</w:t>
      </w:r>
      <w:r>
        <w:rPr>
          <w:sz w:val="28"/>
          <w:szCs w:val="28"/>
        </w:rPr>
        <w:t>елигиозная организация</w:t>
      </w:r>
      <w:r w:rsidRPr="007F66A9">
        <w:rPr>
          <w:sz w:val="28"/>
          <w:szCs w:val="28"/>
        </w:rPr>
        <w:t xml:space="preserve"> «Березниковское Общество сознания Кришны», г. Березники, </w:t>
      </w:r>
      <w:r>
        <w:rPr>
          <w:sz w:val="28"/>
          <w:szCs w:val="28"/>
        </w:rPr>
        <w:t>ул. Мира, 42-72</w:t>
      </w:r>
    </w:p>
    <w:p w:rsidR="00AB13AB" w:rsidRPr="007F66A9" w:rsidRDefault="00AB13AB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132080</wp:posOffset>
            </wp:positionV>
            <wp:extent cx="5033010" cy="4317365"/>
            <wp:effectExtent l="0" t="0" r="0" b="6985"/>
            <wp:wrapNone/>
            <wp:docPr id="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17780</wp:posOffset>
                </wp:positionV>
                <wp:extent cx="424180" cy="375285"/>
                <wp:effectExtent l="13335" t="8255" r="10160" b="6985"/>
                <wp:wrapNone/>
                <wp:docPr id="139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180" cy="3752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2CEA" w:rsidRPr="005D2CEA" w:rsidRDefault="0047735E" w:rsidP="005D2CEA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2244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5" o:spid="_x0000_s1048" style="position:absolute;left:0;text-align:left;margin-left:277.05pt;margin-top:1.4pt;width:33.4pt;height:29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">
                <v:textbox>
                  <w:txbxContent>
                    <w:p w:rsidR="005D2CEA" w:rsidRPr="005D2CEA" w:rsidRDefault="0047735E" w:rsidP="005D2CEA"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2244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BF3944" w:rsidRDefault="00BF3944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Pr="007F66A9" w:rsidRDefault="003A3EF6" w:rsidP="003A3EF6">
      <w:pPr>
        <w:jc w:val="center"/>
        <w:rPr>
          <w:sz w:val="24"/>
          <w:szCs w:val="24"/>
        </w:rPr>
      </w:pPr>
      <w:r w:rsidRPr="007F66A9">
        <w:rPr>
          <w:sz w:val="24"/>
          <w:szCs w:val="24"/>
        </w:rPr>
        <w:t>Масштаб 1:2000</w:t>
      </w:r>
    </w:p>
    <w:p w:rsidR="003A3EF6" w:rsidRPr="007F66A9" w:rsidRDefault="003A3EF6" w:rsidP="001A4C9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A3EF6" w:rsidRPr="007F66A9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38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AC37F4" w:rsidRDefault="005D2CE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49" style="position:absolute;margin-left:67.95pt;margin-top:2.4pt;width:31.5pt;height:30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BLVTYPIQIAAEIEAAAOAAAAAAAAAAAAAAAAAC4CAABkcnMvZTJvRG9jLnhtbFBL&#10;AQItABQABgAIAAAAIQC59i6v3AAAAAgBAAAPAAAAAAAAAAAAAAAAAHsEAABkcnMvZG93bnJldi54&#10;bWxQSwUGAAAAAAQABADzAAAAhAUAAAAA&#10;">
                <v:textbox>
                  <w:txbxContent>
                    <w:p w:rsidR="003A3EF6" w:rsidRPr="00AC37F4" w:rsidRDefault="005D2CE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>Условные обозначения:</w:t>
      </w:r>
    </w:p>
    <w:p w:rsidR="003A3EF6" w:rsidRPr="007F66A9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 xml:space="preserve">номер объекта по перечню объектов с границами </w:t>
      </w:r>
    </w:p>
    <w:p w:rsidR="003A3EF6" w:rsidRPr="007F66A9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7F66A9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>розничная продажа алкогольной продукции</w:t>
      </w:r>
    </w:p>
    <w:p w:rsidR="003A3EF6" w:rsidRPr="007F66A9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3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0" style="position:absolute;margin-left:71.6pt;margin-top:10.6pt;width:32.25pt;height:14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2axIwywCAABRBAAADgAAAAAAAAAAAAAAAAAuAgAAZHJz&#10;L2Uyb0RvYy54bWxQSwECLQAUAAYACAAAACEA8YeLnN4AAAAJAQAADwAAAAAAAAAAAAAAAACGBAAA&#10;ZHJzL2Rvd25yZXYueG1sUEsFBgAAAAAEAAQA8wAAAJEFAAAAAA==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ab/>
        <w:t>- границы обособленной территории</w:t>
      </w:r>
    </w:p>
    <w:p w:rsidR="003A3EF6" w:rsidRPr="007F66A9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3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67.95pt;margin-top:19.6pt;width:35.9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IlIA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CQA4iUgAgAAPg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Pr="007F66A9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AB13AB" w:rsidRDefault="00AB13AB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BC0547" w:rsidRDefault="00BC0547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B13AB" w:rsidRDefault="00AB13AB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B6E8E" w:rsidRPr="00C07160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45</w:t>
      </w:r>
    </w:p>
    <w:p w:rsidR="00AB6E8E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AB6E8E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AB6E8E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AB6E8E" w:rsidRPr="00C07160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AB6E8E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AB6E8E" w:rsidRPr="00C07160" w:rsidRDefault="00AB6E8E" w:rsidP="00AB13AB">
      <w:pPr>
        <w:spacing w:after="0" w:line="360" w:lineRule="exact"/>
        <w:ind w:firstLine="0"/>
        <w:jc w:val="center"/>
      </w:pPr>
    </w:p>
    <w:p w:rsidR="003A3EF6" w:rsidRPr="007F66A9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 w:rsidRPr="007F66A9">
        <w:rPr>
          <w:sz w:val="28"/>
          <w:szCs w:val="28"/>
        </w:rPr>
        <w:t>Схема границ прилегающих территорий</w:t>
      </w:r>
      <w:r w:rsidR="00AB13AB">
        <w:rPr>
          <w:sz w:val="28"/>
          <w:szCs w:val="28"/>
        </w:rPr>
        <w:t xml:space="preserve"> –</w:t>
      </w:r>
    </w:p>
    <w:p w:rsidR="003A3EF6" w:rsidRDefault="003A3EF6" w:rsidP="00AB13AB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Местная религиозная организация </w:t>
      </w:r>
      <w:r w:rsidRPr="007F66A9">
        <w:rPr>
          <w:sz w:val="28"/>
          <w:szCs w:val="28"/>
        </w:rPr>
        <w:t>РО Церковь Евангельских Христиан-Баптистов</w:t>
      </w:r>
      <w:r>
        <w:rPr>
          <w:sz w:val="28"/>
          <w:szCs w:val="28"/>
        </w:rPr>
        <w:t xml:space="preserve"> г. Березники</w:t>
      </w:r>
      <w:r w:rsidRPr="007F66A9">
        <w:rPr>
          <w:sz w:val="28"/>
          <w:szCs w:val="28"/>
        </w:rPr>
        <w:t>,</w:t>
      </w:r>
      <w:r w:rsidR="00AB13AB">
        <w:rPr>
          <w:sz w:val="28"/>
          <w:szCs w:val="28"/>
        </w:rPr>
        <w:t xml:space="preserve"> </w:t>
      </w:r>
      <w:r w:rsidRPr="007F66A9">
        <w:rPr>
          <w:sz w:val="28"/>
          <w:szCs w:val="28"/>
        </w:rPr>
        <w:t>г. Березники, ул. Дачная, 56</w:t>
      </w:r>
    </w:p>
    <w:p w:rsidR="00AB13AB" w:rsidRPr="007F66A9" w:rsidRDefault="00AB13AB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Default="00A34787" w:rsidP="003A3EF6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1178560</wp:posOffset>
                </wp:positionV>
                <wp:extent cx="400050" cy="381000"/>
                <wp:effectExtent l="6985" t="6985" r="12065" b="12065"/>
                <wp:wrapNone/>
                <wp:docPr id="131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8B1DDD" w:rsidRDefault="005D2CE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51" style="position:absolute;left:0;text-align:left;margin-left:197.8pt;margin-top:92.8pt;width:31.5pt;height:30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">
                <v:textbox>
                  <w:txbxContent>
                    <w:p w:rsidR="003A3EF6" w:rsidRPr="008B1DDD" w:rsidRDefault="005D2CE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2245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3930650" cy="3811905"/>
            <wp:effectExtent l="0" t="0" r="0" b="0"/>
            <wp:docPr id="8" name="Рисунок 8" descr="565656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56565656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F6" w:rsidRDefault="003A3EF6" w:rsidP="003A3EF6"/>
    <w:p w:rsidR="003A3EF6" w:rsidRPr="007F66A9" w:rsidRDefault="003A3EF6" w:rsidP="00AB13AB">
      <w:pPr>
        <w:ind w:firstLine="5245"/>
        <w:rPr>
          <w:sz w:val="24"/>
          <w:szCs w:val="24"/>
        </w:rPr>
      </w:pPr>
      <w:r w:rsidRPr="007F66A9">
        <w:rPr>
          <w:sz w:val="24"/>
          <w:szCs w:val="24"/>
        </w:rPr>
        <w:t>Масштаб 1:2000</w:t>
      </w:r>
    </w:p>
    <w:p w:rsidR="003A3EF6" w:rsidRPr="007F66A9" w:rsidRDefault="003A3EF6" w:rsidP="001A4C9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A3EF6" w:rsidRPr="007F66A9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30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8B1DDD" w:rsidRDefault="005D2CEA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52" style="position:absolute;margin-left:67.95pt;margin-top:2.4pt;width:31.5pt;height:3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NZC6eEjAgAAQgQAAA4AAAAAAAAAAAAAAAAALgIAAGRycy9lMm9Eb2MueG1s&#10;UEsBAi0AFAAGAAgAAAAhALn2Lq/cAAAACAEAAA8AAAAAAAAAAAAAAAAAfQQAAGRycy9kb3ducmV2&#10;LnhtbFBLBQYAAAAABAAEAPMAAACGBQAAAAA=&#10;">
                <v:textbox>
                  <w:txbxContent>
                    <w:p w:rsidR="003A3EF6" w:rsidRPr="008B1DDD" w:rsidRDefault="005D2CEA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>Условные обозначения:</w:t>
      </w:r>
    </w:p>
    <w:p w:rsidR="00AB13AB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 xml:space="preserve">номер объекта по перечню объектов </w:t>
      </w:r>
    </w:p>
    <w:p w:rsidR="003A3EF6" w:rsidRPr="007F66A9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 xml:space="preserve">с границами </w:t>
      </w:r>
    </w:p>
    <w:p w:rsidR="003A3EF6" w:rsidRPr="007F66A9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7F66A9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>розничная продажа алкогольной продукции</w:t>
      </w:r>
    </w:p>
    <w:p w:rsidR="003A3EF6" w:rsidRPr="007F66A9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2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3" style="position:absolute;margin-left:71.6pt;margin-top:10.6pt;width:32.25pt;height:14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YEQlnSwCAABRBAAADgAAAAAAAAAAAAAAAAAuAgAAZHJz&#10;L2Uyb0RvYy54bWxQSwECLQAUAAYACAAAACEA8YeLnN4AAAAJAQAADwAAAAAAAAAAAAAAAACGBAAA&#10;ZHJzL2Rvd25yZXYueG1sUEsFBgAAAAAEAAQA8wAAAJEFAAAAAA==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ab/>
        <w:t>-</w:t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>границы обособленной территории</w:t>
      </w:r>
    </w:p>
    <w:p w:rsidR="003A3EF6" w:rsidRPr="007F66A9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2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67.95pt;margin-top:19.6pt;width:35.9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F2KcWAgAgAAPg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  <w:t>-</w:t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 xml:space="preserve">граница территорий на которой не допускается 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47735E" w:rsidRDefault="0047735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BC0547" w:rsidRDefault="00BC0547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B6E8E" w:rsidRPr="00C07160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46</w:t>
      </w:r>
    </w:p>
    <w:p w:rsidR="00AB6E8E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AB6E8E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AB6E8E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AB6E8E" w:rsidRPr="00C07160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AB6E8E" w:rsidRDefault="00AB6E8E" w:rsidP="00AB6E8E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AB6E8E" w:rsidRPr="00C07160" w:rsidRDefault="00AB6E8E" w:rsidP="001A4C90">
      <w:pPr>
        <w:spacing w:after="0" w:line="360" w:lineRule="exact"/>
        <w:ind w:firstLine="0"/>
        <w:jc w:val="center"/>
      </w:pPr>
    </w:p>
    <w:p w:rsidR="003A3EF6" w:rsidRPr="007F66A9" w:rsidRDefault="003A3EF6" w:rsidP="001A4C90">
      <w:pPr>
        <w:spacing w:after="0" w:line="360" w:lineRule="exact"/>
        <w:ind w:firstLine="0"/>
        <w:jc w:val="center"/>
        <w:rPr>
          <w:sz w:val="28"/>
          <w:szCs w:val="28"/>
        </w:rPr>
      </w:pPr>
      <w:r w:rsidRPr="007F66A9">
        <w:rPr>
          <w:sz w:val="28"/>
          <w:szCs w:val="28"/>
        </w:rPr>
        <w:t>Схема границ прилегающих территорий</w:t>
      </w:r>
      <w:r w:rsidR="001A4C90">
        <w:rPr>
          <w:sz w:val="28"/>
          <w:szCs w:val="28"/>
        </w:rPr>
        <w:t xml:space="preserve"> –</w:t>
      </w:r>
    </w:p>
    <w:p w:rsidR="001A4C90" w:rsidRDefault="003A3EF6" w:rsidP="001A4C90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Местная религиозная организация</w:t>
      </w:r>
      <w:r w:rsidRPr="007F66A9">
        <w:rPr>
          <w:sz w:val="28"/>
          <w:szCs w:val="28"/>
        </w:rPr>
        <w:t xml:space="preserve"> </w:t>
      </w:r>
    </w:p>
    <w:p w:rsidR="001A4C90" w:rsidRDefault="001A4C90" w:rsidP="001A4C90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Христианская Пресвитерианская </w:t>
      </w:r>
      <w:r w:rsidR="003A3EF6" w:rsidRPr="007F66A9">
        <w:rPr>
          <w:sz w:val="28"/>
          <w:szCs w:val="28"/>
        </w:rPr>
        <w:t xml:space="preserve">Церковь </w:t>
      </w:r>
    </w:p>
    <w:p w:rsidR="003A3EF6" w:rsidRDefault="003A3EF6" w:rsidP="001A4C90">
      <w:pPr>
        <w:spacing w:after="0" w:line="360" w:lineRule="exact"/>
        <w:ind w:firstLine="0"/>
        <w:jc w:val="center"/>
        <w:rPr>
          <w:sz w:val="28"/>
          <w:szCs w:val="28"/>
        </w:rPr>
      </w:pPr>
      <w:r w:rsidRPr="007F66A9">
        <w:rPr>
          <w:sz w:val="28"/>
          <w:szCs w:val="28"/>
        </w:rPr>
        <w:t xml:space="preserve">«Призванные Богом г. Березники», </w:t>
      </w:r>
      <w:r>
        <w:rPr>
          <w:sz w:val="28"/>
          <w:szCs w:val="28"/>
        </w:rPr>
        <w:t xml:space="preserve">г. Березники, </w:t>
      </w:r>
      <w:r w:rsidRPr="007F66A9">
        <w:rPr>
          <w:sz w:val="28"/>
          <w:szCs w:val="28"/>
        </w:rPr>
        <w:t>ул. Кунгурская, 29</w:t>
      </w:r>
    </w:p>
    <w:p w:rsidR="003A3EF6" w:rsidRPr="007F66A9" w:rsidRDefault="003A3EF6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Pr="007F66A9" w:rsidRDefault="00A34787" w:rsidP="003A3EF6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269875</wp:posOffset>
                </wp:positionV>
                <wp:extent cx="400050" cy="381000"/>
                <wp:effectExtent l="11430" t="12700" r="7620" b="6350"/>
                <wp:wrapNone/>
                <wp:docPr id="63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47735E" w:rsidRDefault="0047735E" w:rsidP="005D2CEA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2246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54" style="position:absolute;left:0;text-align:left;margin-left:117.9pt;margin-top:21.25pt;width:31.5pt;height:3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">
                <v:textbox>
                  <w:txbxContent>
                    <w:p w:rsidR="003A3EF6" w:rsidRPr="0047735E" w:rsidRDefault="0047735E" w:rsidP="005D2CEA"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2246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3657600" cy="4073525"/>
            <wp:effectExtent l="0" t="0" r="0" b="3175"/>
            <wp:docPr id="9" name="Рисунок 9" descr="5858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585858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F6" w:rsidRDefault="00A34787" w:rsidP="003A3EF6">
      <w:r>
        <w:t xml:space="preserve"> </w:t>
      </w:r>
    </w:p>
    <w:p w:rsidR="003A3EF6" w:rsidRDefault="003A3EF6" w:rsidP="001A4C90">
      <w:pPr>
        <w:ind w:firstLine="5103"/>
        <w:rPr>
          <w:sz w:val="24"/>
          <w:szCs w:val="24"/>
        </w:rPr>
      </w:pPr>
      <w:r w:rsidRPr="007F66A9">
        <w:rPr>
          <w:sz w:val="24"/>
          <w:szCs w:val="24"/>
        </w:rPr>
        <w:t>Масштаб 1:2000</w:t>
      </w:r>
    </w:p>
    <w:p w:rsidR="003A3EF6" w:rsidRPr="007F66A9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62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7645C2" w:rsidRDefault="005D2CEA" w:rsidP="005D2CEA">
                            <w:pPr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55" style="position:absolute;margin-left:67.95pt;margin-top:2.4pt;width:31.5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">
                <v:textbox>
                  <w:txbxContent>
                    <w:p w:rsidR="003A3EF6" w:rsidRPr="007645C2" w:rsidRDefault="005D2CEA" w:rsidP="005D2CEA">
                      <w:pPr>
                        <w:ind w:firstLine="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246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>Условные обозначения:</w:t>
      </w:r>
    </w:p>
    <w:p w:rsidR="003A3EF6" w:rsidRPr="007F66A9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D2CEA">
        <w:rPr>
          <w:sz w:val="24"/>
          <w:szCs w:val="24"/>
        </w:rPr>
        <w:t>-</w:t>
      </w:r>
      <w:r w:rsidR="003A3EF6" w:rsidRPr="007F66A9">
        <w:rPr>
          <w:sz w:val="24"/>
          <w:szCs w:val="24"/>
        </w:rPr>
        <w:t xml:space="preserve"> номер объекта по перечню объектов с границами </w:t>
      </w:r>
    </w:p>
    <w:p w:rsidR="003A3EF6" w:rsidRPr="007F66A9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7F66A9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>розничная продажа алкогольной продукции</w:t>
      </w:r>
    </w:p>
    <w:p w:rsidR="003A3EF6" w:rsidRPr="007F66A9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6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6" style="position:absolute;margin-left:71.6pt;margin-top:10.6pt;width:32.25pt;height:14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QSBTYS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7F66A9">
        <w:rPr>
          <w:sz w:val="24"/>
          <w:szCs w:val="24"/>
        </w:rPr>
        <w:tab/>
        <w:t>- границы обособленной территории</w:t>
      </w:r>
    </w:p>
    <w:p w:rsidR="003A3EF6" w:rsidRPr="007F66A9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6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67.95pt;margin-top:19.6pt;width:35.9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" strokeweight="3pt"/>
            </w:pict>
          </mc:Fallback>
        </mc:AlternateContent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</w:r>
      <w:r w:rsidR="003A3EF6" w:rsidRPr="007F66A9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 w:rsidRPr="007F66A9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F66A9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47735E" w:rsidRDefault="0047735E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4</w:t>
      </w:r>
      <w:r w:rsidRPr="00C07160">
        <w:rPr>
          <w:sz w:val="24"/>
          <w:szCs w:val="24"/>
        </w:rPr>
        <w:t>7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1A4C90">
      <w:pPr>
        <w:spacing w:after="0" w:line="360" w:lineRule="exact"/>
        <w:ind w:firstLine="0"/>
        <w:jc w:val="center"/>
      </w:pPr>
    </w:p>
    <w:p w:rsidR="003A3EF6" w:rsidRPr="007B7033" w:rsidRDefault="003A3EF6" w:rsidP="001A4C90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Схема границ прилегающих территорий</w:t>
      </w:r>
      <w:r w:rsidR="001A4C90">
        <w:rPr>
          <w:sz w:val="28"/>
          <w:szCs w:val="28"/>
        </w:rPr>
        <w:t xml:space="preserve"> –</w:t>
      </w:r>
    </w:p>
    <w:p w:rsidR="003A3EF6" w:rsidRDefault="003A3EF6" w:rsidP="001A4C90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Местная религиозная организация</w:t>
      </w:r>
      <w:r w:rsidRPr="007B7033">
        <w:rPr>
          <w:sz w:val="28"/>
          <w:szCs w:val="28"/>
        </w:rPr>
        <w:t xml:space="preserve"> Церковь Христиан-адвентистов Седьмого дня г.Березники, </w:t>
      </w:r>
      <w:r>
        <w:rPr>
          <w:sz w:val="28"/>
          <w:szCs w:val="28"/>
        </w:rPr>
        <w:t xml:space="preserve">г.Березники, </w:t>
      </w:r>
      <w:r w:rsidR="001A4C90">
        <w:rPr>
          <w:sz w:val="28"/>
          <w:szCs w:val="28"/>
        </w:rPr>
        <w:t>ул. Челюскинцев, 94</w:t>
      </w:r>
    </w:p>
    <w:p w:rsidR="001A4C90" w:rsidRDefault="001A4C90" w:rsidP="001A4C90">
      <w:pPr>
        <w:spacing w:after="0" w:line="360" w:lineRule="exact"/>
        <w:ind w:firstLine="0"/>
        <w:jc w:val="center"/>
        <w:rPr>
          <w:sz w:val="28"/>
          <w:szCs w:val="28"/>
        </w:rPr>
      </w:pPr>
    </w:p>
    <w:p w:rsidR="003A3EF6" w:rsidRPr="007B7033" w:rsidRDefault="00A34787" w:rsidP="003A3EF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391160</wp:posOffset>
                </wp:positionV>
                <wp:extent cx="400050" cy="381000"/>
                <wp:effectExtent l="13335" t="10160" r="5715" b="8890"/>
                <wp:wrapNone/>
                <wp:docPr id="59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7645C2" w:rsidRDefault="008738C9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57" style="position:absolute;left:0;text-align:left;margin-left:316.05pt;margin-top:30.8pt;width:31.5pt;height:3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">
                <v:textbox>
                  <w:txbxContent>
                    <w:p w:rsidR="003A3EF6" w:rsidRPr="007645C2" w:rsidRDefault="008738C9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4845050" cy="4488815"/>
            <wp:effectExtent l="0" t="0" r="0" b="6985"/>
            <wp:docPr id="10" name="Рисунок 10" descr="494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49494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F6" w:rsidRDefault="00A34787" w:rsidP="003A3EF6">
      <w:r>
        <w:t xml:space="preserve"> </w:t>
      </w:r>
    </w:p>
    <w:p w:rsidR="003A3EF6" w:rsidRPr="007B7033" w:rsidRDefault="003A3EF6" w:rsidP="001A4C90">
      <w:pPr>
        <w:ind w:firstLine="5245"/>
        <w:rPr>
          <w:sz w:val="24"/>
          <w:szCs w:val="24"/>
        </w:rPr>
      </w:pPr>
      <w:r w:rsidRPr="007B7033">
        <w:rPr>
          <w:sz w:val="24"/>
          <w:szCs w:val="24"/>
        </w:rPr>
        <w:t>Масштаб 1:2000</w:t>
      </w:r>
    </w:p>
    <w:p w:rsidR="003A3EF6" w:rsidRPr="007B7033" w:rsidRDefault="003A3EF6" w:rsidP="001A4C9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A3EF6" w:rsidRPr="007B7033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58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7645C2" w:rsidRDefault="008738C9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58" style="position:absolute;margin-left:67.95pt;margin-top:2.4pt;width:31.5pt;height:3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H6Zf9A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3A3EF6" w:rsidRPr="007645C2" w:rsidRDefault="008738C9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>Условные обозначения:</w:t>
      </w:r>
    </w:p>
    <w:p w:rsidR="003A3EF6" w:rsidRPr="007B7033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 xml:space="preserve">номер объекта по перечню объектов с границами </w:t>
      </w:r>
    </w:p>
    <w:p w:rsidR="003A3EF6" w:rsidRPr="007B7033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7B7033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3A3EF6" w:rsidRPr="007B7033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5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9" style="position:absolute;margin-left:71.6pt;margin-top:10.6pt;width:32.25pt;height:14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Hsiihy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ab/>
        <w:t>- границы обособленной территории</w:t>
      </w:r>
    </w:p>
    <w:p w:rsidR="003A3EF6" w:rsidRPr="007B7033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5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67.95pt;margin-top:19.6pt;width:35.9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Js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CJAcmw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47735E" w:rsidRDefault="0047735E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48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</w:pPr>
    </w:p>
    <w:p w:rsidR="003A3EF6" w:rsidRPr="007B7033" w:rsidRDefault="003A3EF6" w:rsidP="001A4C90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Схема границ прилегающих территорий</w:t>
      </w:r>
      <w:r w:rsidR="001A4C90">
        <w:rPr>
          <w:sz w:val="28"/>
          <w:szCs w:val="28"/>
        </w:rPr>
        <w:t xml:space="preserve"> –</w:t>
      </w:r>
    </w:p>
    <w:p w:rsidR="003A3EF6" w:rsidRDefault="003A3EF6" w:rsidP="001A4C90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Религиозная организация </w:t>
      </w:r>
      <w:r w:rsidRPr="007B7033">
        <w:rPr>
          <w:sz w:val="28"/>
          <w:szCs w:val="28"/>
        </w:rPr>
        <w:t>«Усольский Спасо-Преображенский женский монастырь Соликамской Епархии Русской Православной Церкви (Московский патриархат), г.</w:t>
      </w:r>
      <w:r>
        <w:rPr>
          <w:sz w:val="28"/>
          <w:szCs w:val="28"/>
        </w:rPr>
        <w:t xml:space="preserve"> </w:t>
      </w:r>
      <w:r w:rsidRPr="007B7033">
        <w:rPr>
          <w:sz w:val="28"/>
          <w:szCs w:val="28"/>
        </w:rPr>
        <w:t>Усолье, ул. Спасская, 17</w:t>
      </w:r>
    </w:p>
    <w:p w:rsidR="001A4C90" w:rsidRPr="007B7033" w:rsidRDefault="001A4C90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6985</wp:posOffset>
            </wp:positionV>
            <wp:extent cx="5263515" cy="4492625"/>
            <wp:effectExtent l="0" t="0" r="0" b="3175"/>
            <wp:wrapNone/>
            <wp:docPr id="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88900</wp:posOffset>
                </wp:positionV>
                <wp:extent cx="400050" cy="381000"/>
                <wp:effectExtent l="12065" t="12700" r="6985" b="6350"/>
                <wp:wrapNone/>
                <wp:docPr id="55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38C9" w:rsidRPr="00AE5A22" w:rsidRDefault="008738C9" w:rsidP="008738C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6" o:spid="_x0000_s1060" style="position:absolute;left:0;text-align:left;margin-left:219.2pt;margin-top:7pt;width:31.5pt;height:30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">
                <v:textbox>
                  <w:txbxContent>
                    <w:p w:rsidR="008738C9" w:rsidRPr="00AE5A22" w:rsidRDefault="008738C9" w:rsidP="008738C9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2248</w:t>
                      </w:r>
                    </w:p>
                  </w:txbxContent>
                </v:textbox>
              </v:oval>
            </w:pict>
          </mc:Fallback>
        </mc:AlternateContent>
      </w: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1A4C90" w:rsidRDefault="001A4C90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Pr="007B7033" w:rsidRDefault="003A3EF6" w:rsidP="001A4C90">
      <w:pPr>
        <w:ind w:firstLine="5245"/>
        <w:rPr>
          <w:sz w:val="24"/>
          <w:szCs w:val="24"/>
        </w:rPr>
      </w:pPr>
      <w:r w:rsidRPr="007B7033">
        <w:rPr>
          <w:sz w:val="24"/>
          <w:szCs w:val="24"/>
        </w:rPr>
        <w:t>Масштаб 1:2000</w:t>
      </w:r>
    </w:p>
    <w:p w:rsidR="003A3EF6" w:rsidRPr="007B7033" w:rsidRDefault="003A3EF6" w:rsidP="001A4C9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A3EF6" w:rsidRPr="007B7033" w:rsidRDefault="00A34787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54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AE5A22" w:rsidRDefault="008738C9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61" style="position:absolute;margin-left:67.95pt;margin-top:2.4pt;width:31.5pt;height:3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HZrq9Y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3A3EF6" w:rsidRPr="00AE5A22" w:rsidRDefault="008738C9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>Условные обозначения:</w:t>
      </w:r>
    </w:p>
    <w:p w:rsidR="003A3EF6" w:rsidRPr="007B7033" w:rsidRDefault="00A34787" w:rsidP="001A4C90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 xml:space="preserve">номер объекта по перечню объектов с границами </w:t>
      </w:r>
    </w:p>
    <w:p w:rsidR="003A3EF6" w:rsidRPr="007B7033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7B7033" w:rsidRDefault="003A3EF6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3A3EF6" w:rsidRPr="007B7033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5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62" style="position:absolute;margin-left:71.6pt;margin-top:10.6pt;width:32.25pt;height:1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P6vY+y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ab/>
        <w:t>- границы обособленной территории</w:t>
      </w:r>
    </w:p>
    <w:p w:rsidR="003A3EF6" w:rsidRPr="007B7033" w:rsidRDefault="00A34787" w:rsidP="001A4C90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5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67.95pt;margin-top:19.6pt;width:35.9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7c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Napbtw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1A4C90" w:rsidRDefault="001A4C90" w:rsidP="001A4C90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1A4C90" w:rsidRDefault="001A4C90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49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E94CCF">
      <w:pPr>
        <w:spacing w:after="0" w:line="360" w:lineRule="exact"/>
        <w:ind w:firstLine="0"/>
        <w:jc w:val="center"/>
      </w:pPr>
    </w:p>
    <w:p w:rsidR="003A3EF6" w:rsidRPr="007B7033" w:rsidRDefault="003A3EF6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Схема границ прилегающих территорий</w:t>
      </w:r>
      <w:r w:rsidR="00E94CCF">
        <w:rPr>
          <w:sz w:val="28"/>
          <w:szCs w:val="28"/>
        </w:rPr>
        <w:t xml:space="preserve"> –</w:t>
      </w:r>
    </w:p>
    <w:p w:rsidR="00E94CCF" w:rsidRDefault="003A3EF6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Местная религиозная организация </w:t>
      </w:r>
      <w:r w:rsidRPr="007B7033">
        <w:rPr>
          <w:sz w:val="28"/>
          <w:szCs w:val="28"/>
        </w:rPr>
        <w:t>Храм в честь Похвалы Пресвятой Богородицы п. Орел Усольского района Пермского края Соликамской Епархии Русской Православной Церкви (Московский патриархат</w:t>
      </w:r>
      <w:r>
        <w:rPr>
          <w:sz w:val="28"/>
          <w:szCs w:val="28"/>
        </w:rPr>
        <w:t>)</w:t>
      </w:r>
      <w:r w:rsidRPr="007B7033">
        <w:rPr>
          <w:sz w:val="28"/>
          <w:szCs w:val="28"/>
        </w:rPr>
        <w:t xml:space="preserve">, </w:t>
      </w:r>
    </w:p>
    <w:p w:rsidR="003A3EF6" w:rsidRDefault="003A3EF6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п. Орел, ул. Набережная, 38а</w:t>
      </w:r>
    </w:p>
    <w:p w:rsidR="003A3EF6" w:rsidRPr="007B7033" w:rsidRDefault="003A3EF6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Default="00A34787" w:rsidP="003A3EF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3026410</wp:posOffset>
                </wp:positionV>
                <wp:extent cx="400050" cy="381000"/>
                <wp:effectExtent l="8255" t="6985" r="10795" b="12065"/>
                <wp:wrapNone/>
                <wp:docPr id="51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847274" w:rsidRDefault="008738C9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63" style="position:absolute;left:0;text-align:left;margin-left:248.9pt;margin-top:238.3pt;width:31.5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">
                <v:textbox>
                  <w:txbxContent>
                    <w:p w:rsidR="003A3EF6" w:rsidRPr="00847274" w:rsidRDefault="008738C9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2249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3384550" cy="4821555"/>
            <wp:effectExtent l="0" t="0" r="6350" b="0"/>
            <wp:docPr id="11" name="Рисунок 11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55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F6" w:rsidRPr="007B7033" w:rsidRDefault="003A3EF6" w:rsidP="00E94CCF">
      <w:pPr>
        <w:ind w:firstLine="5103"/>
        <w:rPr>
          <w:sz w:val="24"/>
          <w:szCs w:val="24"/>
        </w:rPr>
      </w:pPr>
      <w:r w:rsidRPr="007B7033">
        <w:rPr>
          <w:sz w:val="24"/>
          <w:szCs w:val="24"/>
        </w:rPr>
        <w:t>Масштаб 1:2000</w:t>
      </w:r>
    </w:p>
    <w:p w:rsidR="003A3EF6" w:rsidRPr="007B7033" w:rsidRDefault="00A34787" w:rsidP="00E94CCF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59690</wp:posOffset>
                </wp:positionV>
                <wp:extent cx="400050" cy="381000"/>
                <wp:effectExtent l="13970" t="12065" r="5080" b="6985"/>
                <wp:wrapNone/>
                <wp:docPr id="50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8738C9" w:rsidRDefault="0047735E" w:rsidP="003A3EF6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2249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64" style="position:absolute;margin-left:72.35pt;margin-top:4.7pt;width:31.5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">
                <v:textbox>
                  <w:txbxContent>
                    <w:p w:rsidR="003A3EF6" w:rsidRPr="008738C9" w:rsidRDefault="0047735E" w:rsidP="003A3EF6"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2249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>Условные обозначения:</w:t>
      </w:r>
    </w:p>
    <w:p w:rsidR="003A3EF6" w:rsidRPr="007B7033" w:rsidRDefault="00A34787" w:rsidP="00E94CCF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738C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 xml:space="preserve">номер объекта по перечню объектов с границами </w:t>
      </w:r>
    </w:p>
    <w:p w:rsidR="003A3EF6" w:rsidRPr="007B7033" w:rsidRDefault="00A34787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7B7033" w:rsidRDefault="003A3EF6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3A3EF6" w:rsidRPr="007B7033" w:rsidRDefault="00A34787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4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65" style="position:absolute;margin-left:71.6pt;margin-top:10.6pt;width:32.25pt;height:1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lgzQRC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ab/>
        <w:t>- границы обособленной территории</w:t>
      </w:r>
    </w:p>
    <w:p w:rsidR="003A3EF6" w:rsidRPr="007B7033" w:rsidRDefault="00A34787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4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67.95pt;margin-top:19.6pt;width:35.9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nNHwIAAD0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" strokeweight="3pt"/>
            </w:pict>
          </mc:Fallback>
        </mc:AlternateContent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Default="003A3EF6" w:rsidP="00E94CCF">
      <w:pPr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3A3EF6" w:rsidRDefault="003A3EF6" w:rsidP="00E94CCF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50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E94CCF">
      <w:pPr>
        <w:spacing w:after="0" w:line="360" w:lineRule="exact"/>
        <w:ind w:firstLine="0"/>
        <w:jc w:val="center"/>
      </w:pPr>
    </w:p>
    <w:p w:rsidR="003A3EF6" w:rsidRPr="007B7033" w:rsidRDefault="003A3EF6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Схема границ прилегающих территорий</w:t>
      </w:r>
      <w:r w:rsidR="00E94CCF">
        <w:rPr>
          <w:sz w:val="28"/>
          <w:szCs w:val="28"/>
        </w:rPr>
        <w:t xml:space="preserve"> –</w:t>
      </w:r>
    </w:p>
    <w:p w:rsidR="00E94CCF" w:rsidRDefault="003A3EF6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Местная религиозная организация Православный </w:t>
      </w:r>
    </w:p>
    <w:p w:rsidR="00E94CCF" w:rsidRDefault="003A3EF6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 xml:space="preserve">Храм в честь Сретения Господня с. Романово Усольского района </w:t>
      </w:r>
    </w:p>
    <w:p w:rsidR="00E94CCF" w:rsidRDefault="003A3EF6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 xml:space="preserve">Пермского края Соликамской Епархии Русской Православной Церкви </w:t>
      </w:r>
    </w:p>
    <w:p w:rsidR="003A3EF6" w:rsidRDefault="003A3EF6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(Московский патриархат),</w:t>
      </w:r>
      <w:r w:rsidR="00E94CCF">
        <w:rPr>
          <w:sz w:val="28"/>
          <w:szCs w:val="28"/>
        </w:rPr>
        <w:t xml:space="preserve"> с. Романово, ул. Сретенская, 2</w:t>
      </w:r>
    </w:p>
    <w:p w:rsidR="00E94CCF" w:rsidRPr="007B7033" w:rsidRDefault="00E94CCF" w:rsidP="003A3EF6">
      <w:pPr>
        <w:spacing w:after="0" w:line="240" w:lineRule="auto"/>
        <w:jc w:val="center"/>
        <w:rPr>
          <w:sz w:val="28"/>
          <w:szCs w:val="28"/>
        </w:rPr>
      </w:pPr>
    </w:p>
    <w:p w:rsidR="003A3EF6" w:rsidRDefault="00A34787" w:rsidP="003A3EF6">
      <w:r>
        <w:rPr>
          <w:noProof/>
        </w:rPr>
        <w:drawing>
          <wp:inline distT="0" distB="0" distL="0" distR="0">
            <wp:extent cx="5676265" cy="4773930"/>
            <wp:effectExtent l="0" t="0" r="635" b="7620"/>
            <wp:docPr id="12" name="Рисунок 12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66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2587625</wp:posOffset>
                </wp:positionV>
                <wp:extent cx="400050" cy="381000"/>
                <wp:effectExtent l="5715" t="6350" r="13335" b="12700"/>
                <wp:wrapNone/>
                <wp:docPr id="47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242D17" w:rsidRDefault="00CE5F43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66" style="position:absolute;left:0;text-align:left;margin-left:132.45pt;margin-top:203.75pt;width:31.5pt;height:3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">
                <v:textbox>
                  <w:txbxContent>
                    <w:p w:rsidR="003A3EF6" w:rsidRPr="00242D17" w:rsidRDefault="00CE5F43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2250</w:t>
                      </w:r>
                    </w:p>
                  </w:txbxContent>
                </v:textbox>
              </v:oval>
            </w:pict>
          </mc:Fallback>
        </mc:AlternateContent>
      </w:r>
    </w:p>
    <w:p w:rsidR="003A3EF6" w:rsidRPr="007B7033" w:rsidRDefault="003A3EF6" w:rsidP="00E94CCF">
      <w:pPr>
        <w:ind w:firstLine="5245"/>
        <w:rPr>
          <w:sz w:val="24"/>
          <w:szCs w:val="24"/>
        </w:rPr>
      </w:pPr>
      <w:r w:rsidRPr="007B7033">
        <w:rPr>
          <w:sz w:val="24"/>
          <w:szCs w:val="24"/>
        </w:rPr>
        <w:t>Масштаб 1:2000</w:t>
      </w:r>
    </w:p>
    <w:p w:rsidR="003A3EF6" w:rsidRPr="007B7033" w:rsidRDefault="003A3EF6" w:rsidP="00E94CC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A3EF6" w:rsidRPr="007B7033" w:rsidRDefault="00A34787" w:rsidP="00E94CCF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46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3EF6" w:rsidRPr="00242D17" w:rsidRDefault="00CE5F43" w:rsidP="003A3E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67" style="position:absolute;margin-left:67.95pt;margin-top:2.4pt;width:31.5pt;height:3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BZX5wdIQIAAEEEAAAOAAAAAAAAAAAAAAAAAC4CAABkcnMvZTJvRG9jLnhtbFBL&#10;AQItABQABgAIAAAAIQC59i6v3AAAAAgBAAAPAAAAAAAAAAAAAAAAAHsEAABkcnMvZG93bnJldi54&#10;bWxQSwUGAAAAAAQABADzAAAAhAUAAAAA&#10;">
                <v:textbox>
                  <w:txbxContent>
                    <w:p w:rsidR="003A3EF6" w:rsidRPr="00242D17" w:rsidRDefault="00CE5F43" w:rsidP="003A3EF6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>Условные обозначения:</w:t>
      </w:r>
    </w:p>
    <w:p w:rsidR="003A3EF6" w:rsidRPr="007B7033" w:rsidRDefault="00A34787" w:rsidP="00E94CCF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 xml:space="preserve">номер объекта по перечню объектов с границами </w:t>
      </w:r>
    </w:p>
    <w:p w:rsidR="003A3EF6" w:rsidRPr="007B7033" w:rsidRDefault="003A3EF6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 xml:space="preserve">прилегающих территорий на которых не допускается </w:t>
      </w:r>
    </w:p>
    <w:p w:rsidR="003A3EF6" w:rsidRPr="007B7033" w:rsidRDefault="003A3EF6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3A3EF6" w:rsidRPr="007B7033" w:rsidRDefault="00A34787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4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F6" w:rsidRDefault="003A3EF6" w:rsidP="003A3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68" style="position:absolute;margin-left:71.6pt;margin-top:10.6pt;width:32.25pt;height:14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D05dof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3A3EF6" w:rsidRDefault="003A3EF6" w:rsidP="003A3EF6"/>
                  </w:txbxContent>
                </v:textbox>
              </v:rect>
            </w:pict>
          </mc:Fallback>
        </mc:AlternateContent>
      </w:r>
      <w:r w:rsidR="003A3EF6" w:rsidRPr="007B7033">
        <w:rPr>
          <w:sz w:val="24"/>
          <w:szCs w:val="24"/>
        </w:rPr>
        <w:tab/>
      </w:r>
      <w:r w:rsidR="00CE5F43"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A3EF6" w:rsidRPr="007B7033">
        <w:rPr>
          <w:sz w:val="24"/>
          <w:szCs w:val="24"/>
        </w:rPr>
        <w:tab/>
        <w:t>- границы обособленной территории</w:t>
      </w:r>
    </w:p>
    <w:p w:rsidR="003A3EF6" w:rsidRPr="007B7033" w:rsidRDefault="00A34787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4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67.95pt;margin-top:19.6pt;width:35.9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QI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KQqxAg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</w:r>
      <w:r w:rsidR="003A3EF6" w:rsidRPr="007B7033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3A3EF6" w:rsidRDefault="003A3EF6" w:rsidP="00E94CCF">
      <w:pPr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47735E" w:rsidRDefault="0047735E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51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E94CCF">
      <w:pPr>
        <w:spacing w:after="0" w:line="360" w:lineRule="exact"/>
        <w:ind w:firstLine="0"/>
        <w:jc w:val="center"/>
      </w:pPr>
    </w:p>
    <w:p w:rsidR="003A3EF6" w:rsidRPr="007B7033" w:rsidRDefault="003A3EF6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Схема границ прилегающих территорий</w:t>
      </w:r>
      <w:r w:rsidR="00E94CCF">
        <w:rPr>
          <w:sz w:val="28"/>
          <w:szCs w:val="28"/>
        </w:rPr>
        <w:t xml:space="preserve"> –</w:t>
      </w:r>
    </w:p>
    <w:p w:rsidR="003A3EF6" w:rsidRDefault="003A3EF6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Местная православная религиозная организация</w:t>
      </w:r>
      <w:r w:rsidRPr="007B7033">
        <w:rPr>
          <w:sz w:val="28"/>
          <w:szCs w:val="28"/>
        </w:rPr>
        <w:t xml:space="preserve"> «Приход Храма всех Святых в городе Березники Пермской области» Пермской Епархии Русской Православной Церкви, г. Березники, ул. Ломоносова, 89</w:t>
      </w:r>
    </w:p>
    <w:p w:rsidR="00E94CCF" w:rsidRPr="007B7033" w:rsidRDefault="00E94CCF" w:rsidP="00E94CCF">
      <w:pPr>
        <w:spacing w:after="0" w:line="360" w:lineRule="exact"/>
        <w:jc w:val="center"/>
        <w:rPr>
          <w:sz w:val="28"/>
          <w:szCs w:val="28"/>
        </w:rPr>
      </w:pPr>
    </w:p>
    <w:p w:rsidR="003A3EF6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10795</wp:posOffset>
            </wp:positionV>
            <wp:extent cx="4786630" cy="4445000"/>
            <wp:effectExtent l="0" t="0" r="0" b="0"/>
            <wp:wrapNone/>
            <wp:docPr id="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3A3EF6" w:rsidRDefault="003A3EF6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4822825</wp:posOffset>
                </wp:positionH>
                <wp:positionV relativeFrom="paragraph">
                  <wp:posOffset>6985</wp:posOffset>
                </wp:positionV>
                <wp:extent cx="400050" cy="381000"/>
                <wp:effectExtent l="12700" t="6985" r="6350" b="12065"/>
                <wp:wrapNone/>
                <wp:docPr id="43" name="Ova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E5F43" w:rsidRPr="00AE5A22" w:rsidRDefault="00CE5F43" w:rsidP="00CE5F4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7" o:spid="_x0000_s1069" style="position:absolute;left:0;text-align:left;margin-left:379.75pt;margin-top:.55pt;width:31.5pt;height:30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">
                <v:textbox>
                  <w:txbxContent>
                    <w:p w:rsidR="00CE5F43" w:rsidRPr="00AE5A22" w:rsidRDefault="00CE5F43" w:rsidP="00CE5F43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2251</w:t>
                      </w:r>
                    </w:p>
                  </w:txbxContent>
                </v:textbox>
              </v:oval>
            </w:pict>
          </mc:Fallback>
        </mc:AlternateContent>
      </w: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F331A6" w:rsidRDefault="00F331A6" w:rsidP="003A3EF6">
      <w:pPr>
        <w:spacing w:after="0" w:line="240" w:lineRule="exact"/>
        <w:ind w:firstLine="0"/>
        <w:rPr>
          <w:sz w:val="24"/>
          <w:szCs w:val="24"/>
        </w:rPr>
      </w:pPr>
    </w:p>
    <w:p w:rsidR="00E94CCF" w:rsidRDefault="00E94CCF" w:rsidP="003A3EF6">
      <w:pPr>
        <w:spacing w:after="0" w:line="240" w:lineRule="exact"/>
        <w:ind w:firstLine="0"/>
        <w:rPr>
          <w:sz w:val="24"/>
          <w:szCs w:val="24"/>
        </w:rPr>
      </w:pPr>
    </w:p>
    <w:p w:rsidR="00F331A6" w:rsidRDefault="00F331A6" w:rsidP="003A3EF6">
      <w:pPr>
        <w:spacing w:after="0" w:line="240" w:lineRule="exact"/>
        <w:ind w:firstLine="0"/>
        <w:rPr>
          <w:sz w:val="24"/>
          <w:szCs w:val="24"/>
        </w:rPr>
      </w:pPr>
    </w:p>
    <w:p w:rsidR="00F331A6" w:rsidRDefault="00F331A6" w:rsidP="003A3EF6">
      <w:pPr>
        <w:spacing w:after="0" w:line="240" w:lineRule="exact"/>
        <w:ind w:firstLine="0"/>
        <w:rPr>
          <w:sz w:val="24"/>
          <w:szCs w:val="24"/>
        </w:rPr>
      </w:pPr>
    </w:p>
    <w:p w:rsidR="00F331A6" w:rsidRDefault="00F331A6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Pr="007B7033" w:rsidRDefault="00C10465" w:rsidP="00E94CCF">
      <w:pPr>
        <w:ind w:left="5245" w:firstLine="0"/>
        <w:rPr>
          <w:sz w:val="24"/>
          <w:szCs w:val="24"/>
        </w:rPr>
      </w:pPr>
      <w:r w:rsidRPr="007B7033">
        <w:rPr>
          <w:sz w:val="24"/>
          <w:szCs w:val="24"/>
        </w:rPr>
        <w:t>Масштаб 1:2000</w:t>
      </w:r>
    </w:p>
    <w:p w:rsidR="00C10465" w:rsidRPr="007B7033" w:rsidRDefault="00C10465" w:rsidP="00E94CC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10465" w:rsidRPr="007B7033" w:rsidRDefault="00A34787" w:rsidP="00E94CCF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42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0465" w:rsidRPr="00AE5A22" w:rsidRDefault="00CE5F43" w:rsidP="00C1046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070" style="position:absolute;margin-left:67.95pt;margin-top:2.4pt;width:31.5pt;height:3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">
                <v:textbox>
                  <w:txbxContent>
                    <w:p w:rsidR="00C10465" w:rsidRPr="00AE5A22" w:rsidRDefault="00CE5F43" w:rsidP="00C10465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C10465" w:rsidRPr="007B7033">
        <w:rPr>
          <w:sz w:val="24"/>
          <w:szCs w:val="24"/>
        </w:rPr>
        <w:t>Условные обозначения:</w:t>
      </w:r>
    </w:p>
    <w:p w:rsidR="00C10465" w:rsidRPr="007B7033" w:rsidRDefault="00A34787" w:rsidP="00E94CCF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10465" w:rsidRPr="007B703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C10465" w:rsidRPr="007B7033">
        <w:rPr>
          <w:sz w:val="24"/>
          <w:szCs w:val="24"/>
        </w:rPr>
        <w:t xml:space="preserve">номер объекта по перечню объектов с границами </w:t>
      </w:r>
    </w:p>
    <w:p w:rsidR="00C10465" w:rsidRPr="007B7033" w:rsidRDefault="00C10465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 xml:space="preserve">прилегающих территорий на которых не допускается </w:t>
      </w:r>
    </w:p>
    <w:p w:rsidR="00C10465" w:rsidRPr="007B7033" w:rsidRDefault="00C10465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C10465" w:rsidRPr="007B7033" w:rsidRDefault="00A34787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4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465" w:rsidRDefault="00C10465" w:rsidP="00C104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71" style="position:absolute;margin-left:71.6pt;margin-top:10.6pt;width:32.25pt;height:14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">
                <v:textbox>
                  <w:txbxContent>
                    <w:p w:rsidR="00C10465" w:rsidRDefault="00C10465" w:rsidP="00C10465"/>
                  </w:txbxContent>
                </v:textbox>
              </v:rect>
            </w:pict>
          </mc:Fallback>
        </mc:AlternateContent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C10465" w:rsidRPr="007B7033">
        <w:rPr>
          <w:sz w:val="24"/>
          <w:szCs w:val="24"/>
        </w:rPr>
        <w:tab/>
        <w:t>- границы обособленной территории</w:t>
      </w:r>
    </w:p>
    <w:p w:rsidR="00C10465" w:rsidRPr="007B7033" w:rsidRDefault="00A34787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4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67.95pt;margin-top:19.6pt;width:35.9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" strokeweight="3pt"/>
            </w:pict>
          </mc:Fallback>
        </mc:AlternateContent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</w:r>
      <w:r w:rsidR="00C10465" w:rsidRPr="007B7033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C10465" w:rsidRPr="007B7033" w:rsidRDefault="00C10465" w:rsidP="00E94CCF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C10465" w:rsidRDefault="00C10465" w:rsidP="00E94CCF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C10465" w:rsidRDefault="00C10465" w:rsidP="00E94CCF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E5F43" w:rsidRDefault="00CE5F43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BC0547" w:rsidRDefault="00BC0547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52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E94CCF">
      <w:pPr>
        <w:spacing w:after="0" w:line="360" w:lineRule="exact"/>
        <w:ind w:firstLine="0"/>
        <w:jc w:val="center"/>
      </w:pPr>
    </w:p>
    <w:p w:rsidR="00C10465" w:rsidRPr="007B7033" w:rsidRDefault="00C10465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Схема границ прилегающих территорий</w:t>
      </w:r>
      <w:r w:rsidR="00E94CCF">
        <w:rPr>
          <w:sz w:val="28"/>
          <w:szCs w:val="28"/>
        </w:rPr>
        <w:t xml:space="preserve"> –</w:t>
      </w:r>
    </w:p>
    <w:p w:rsidR="00E94CCF" w:rsidRDefault="00C10465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Местная религиозная организация </w:t>
      </w:r>
      <w:r w:rsidRPr="007B7033">
        <w:rPr>
          <w:sz w:val="28"/>
          <w:szCs w:val="28"/>
        </w:rPr>
        <w:t xml:space="preserve">Православный Приход Храма </w:t>
      </w:r>
    </w:p>
    <w:p w:rsidR="00E94CCF" w:rsidRDefault="00C10465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 xml:space="preserve">в Честь Казанской иконы Божией Матери п. Железнодорожный Усольского района Пермского края Соликамской Епархии </w:t>
      </w:r>
    </w:p>
    <w:p w:rsidR="00E94CCF" w:rsidRDefault="00C10465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 xml:space="preserve">Русской Православной Церкви (Московский патриархат), </w:t>
      </w:r>
    </w:p>
    <w:p w:rsidR="00C10465" w:rsidRDefault="00C10465" w:rsidP="00E94CCF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Усольский район, п. Железнодорожный, ул. 35 Лет Победы, 1</w:t>
      </w: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37465</wp:posOffset>
            </wp:positionV>
            <wp:extent cx="4843145" cy="4570730"/>
            <wp:effectExtent l="0" t="0" r="0" b="1270"/>
            <wp:wrapNone/>
            <wp:docPr id="13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C10465" w:rsidRDefault="00C10465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125095</wp:posOffset>
                </wp:positionV>
                <wp:extent cx="400050" cy="381000"/>
                <wp:effectExtent l="5080" t="10795" r="13970" b="8255"/>
                <wp:wrapNone/>
                <wp:docPr id="39" name="Oval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E5F43" w:rsidRPr="00AE5A22" w:rsidRDefault="00CE5F43" w:rsidP="00CE5F4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" o:spid="_x0000_s1072" style="position:absolute;left:0;text-align:left;margin-left:311.65pt;margin-top:9.85pt;width:31.5pt;height:30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">
                <v:textbox>
                  <w:txbxContent>
                    <w:p w:rsidR="00CE5F43" w:rsidRPr="00AE5A22" w:rsidRDefault="00CE5F43" w:rsidP="00CE5F43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2252</w:t>
                      </w:r>
                    </w:p>
                  </w:txbxContent>
                </v:textbox>
              </v:oval>
            </w:pict>
          </mc:Fallback>
        </mc:AlternateContent>
      </w: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F56993" w:rsidRDefault="00F56993" w:rsidP="003A3EF6">
      <w:pPr>
        <w:spacing w:after="0" w:line="240" w:lineRule="exact"/>
        <w:ind w:firstLine="0"/>
        <w:rPr>
          <w:sz w:val="24"/>
          <w:szCs w:val="24"/>
        </w:rPr>
      </w:pPr>
    </w:p>
    <w:p w:rsidR="00F56993" w:rsidRDefault="00F56993" w:rsidP="003A3EF6">
      <w:pPr>
        <w:spacing w:after="0" w:line="240" w:lineRule="exact"/>
        <w:ind w:firstLine="0"/>
        <w:rPr>
          <w:sz w:val="24"/>
          <w:szCs w:val="24"/>
        </w:rPr>
      </w:pPr>
    </w:p>
    <w:p w:rsidR="00026153" w:rsidRDefault="00026153" w:rsidP="003A3EF6">
      <w:pPr>
        <w:spacing w:after="0" w:line="240" w:lineRule="exact"/>
        <w:ind w:firstLine="0"/>
        <w:rPr>
          <w:sz w:val="24"/>
          <w:szCs w:val="24"/>
        </w:rPr>
      </w:pPr>
    </w:p>
    <w:p w:rsidR="00F56993" w:rsidRDefault="00F56993" w:rsidP="003A3EF6">
      <w:pPr>
        <w:spacing w:after="0" w:line="240" w:lineRule="exact"/>
        <w:ind w:firstLine="0"/>
        <w:rPr>
          <w:sz w:val="24"/>
          <w:szCs w:val="24"/>
        </w:rPr>
      </w:pPr>
    </w:p>
    <w:p w:rsidR="00F56993" w:rsidRDefault="00F56993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Pr="00310CDB" w:rsidRDefault="001B4344" w:rsidP="001B4344">
      <w:pPr>
        <w:jc w:val="center"/>
        <w:rPr>
          <w:sz w:val="24"/>
          <w:szCs w:val="24"/>
        </w:rPr>
      </w:pPr>
      <w:r w:rsidRPr="00310CDB">
        <w:rPr>
          <w:sz w:val="24"/>
          <w:szCs w:val="24"/>
        </w:rPr>
        <w:t>Масштаб 1:2000</w:t>
      </w:r>
    </w:p>
    <w:p w:rsidR="001B4344" w:rsidRDefault="001B4344" w:rsidP="00F56993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1B4344" w:rsidRPr="00227673" w:rsidRDefault="00A34787" w:rsidP="00F56993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38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344" w:rsidRPr="00AE5A22" w:rsidRDefault="00CE5F43" w:rsidP="001B43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073" style="position:absolute;margin-left:67.95pt;margin-top:2.4pt;width:31.5pt;height:3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Ev8tuY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1B4344" w:rsidRPr="00AE5A22" w:rsidRDefault="00CE5F43" w:rsidP="001B4344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1B4344" w:rsidRPr="00227673">
        <w:rPr>
          <w:sz w:val="24"/>
          <w:szCs w:val="24"/>
        </w:rPr>
        <w:t>Условные обозначения:</w:t>
      </w:r>
    </w:p>
    <w:p w:rsidR="001B4344" w:rsidRPr="00227673" w:rsidRDefault="00A34787" w:rsidP="00F56993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B4344" w:rsidRPr="0022767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1B4344" w:rsidRPr="00227673">
        <w:rPr>
          <w:sz w:val="24"/>
          <w:szCs w:val="24"/>
        </w:rPr>
        <w:t xml:space="preserve">номер объекта по перечню объектов с границами </w:t>
      </w:r>
    </w:p>
    <w:p w:rsidR="001B4344" w:rsidRPr="00227673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22767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227673">
        <w:rPr>
          <w:sz w:val="24"/>
          <w:szCs w:val="24"/>
        </w:rPr>
        <w:t xml:space="preserve">прилегающих территорий на которых не допускается </w:t>
      </w:r>
    </w:p>
    <w:p w:rsidR="001B4344" w:rsidRPr="00227673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22767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227673">
        <w:rPr>
          <w:sz w:val="24"/>
          <w:szCs w:val="24"/>
        </w:rPr>
        <w:t>розничная продажа алкогольной продукции</w:t>
      </w:r>
    </w:p>
    <w:p w:rsidR="001B4344" w:rsidRPr="00227673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3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344" w:rsidRDefault="001B4344" w:rsidP="001B43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74" style="position:absolute;margin-left:71.6pt;margin-top:10.6pt;width:32.25pt;height:14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J9K68CwCAABQBAAADgAAAAAAAAAAAAAAAAAuAgAAZHJz&#10;L2Uyb0RvYy54bWxQSwECLQAUAAYACAAAACEA8YeLnN4AAAAJAQAADwAAAAAAAAAAAAAAAACGBAAA&#10;ZHJzL2Rvd25yZXYueG1sUEsFBgAAAAAEAAQA8wAAAJEFAAAAAA==&#10;">
                <v:textbox>
                  <w:txbxContent>
                    <w:p w:rsidR="001B4344" w:rsidRDefault="001B4344" w:rsidP="001B4344"/>
                  </w:txbxContent>
                </v:textbox>
              </v:rect>
            </w:pict>
          </mc:Fallback>
        </mc:AlternateContent>
      </w:r>
      <w:r w:rsidR="001B4344">
        <w:rPr>
          <w:sz w:val="24"/>
          <w:szCs w:val="24"/>
        </w:rPr>
        <w:tab/>
      </w:r>
      <w:r w:rsidR="001B4344">
        <w:rPr>
          <w:sz w:val="24"/>
          <w:szCs w:val="24"/>
        </w:rPr>
        <w:tab/>
      </w:r>
      <w:r w:rsidR="001B4344">
        <w:rPr>
          <w:sz w:val="24"/>
          <w:szCs w:val="24"/>
        </w:rPr>
        <w:tab/>
      </w:r>
      <w:r w:rsidR="001B4344">
        <w:rPr>
          <w:sz w:val="24"/>
          <w:szCs w:val="24"/>
        </w:rPr>
        <w:tab/>
      </w:r>
      <w:r w:rsidR="001B4344">
        <w:rPr>
          <w:sz w:val="24"/>
          <w:szCs w:val="24"/>
        </w:rPr>
        <w:tab/>
      </w:r>
      <w:r w:rsidR="001B4344">
        <w:rPr>
          <w:sz w:val="24"/>
          <w:szCs w:val="24"/>
        </w:rPr>
        <w:tab/>
      </w:r>
      <w:r w:rsidR="001B4344">
        <w:rPr>
          <w:sz w:val="24"/>
          <w:szCs w:val="24"/>
        </w:rPr>
        <w:tab/>
      </w:r>
      <w:r w:rsidR="001B4344">
        <w:rPr>
          <w:sz w:val="24"/>
          <w:szCs w:val="24"/>
        </w:rPr>
        <w:tab/>
      </w:r>
      <w:r w:rsidR="001B4344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B4344" w:rsidRPr="00227673">
        <w:rPr>
          <w:sz w:val="24"/>
          <w:szCs w:val="24"/>
        </w:rPr>
        <w:tab/>
        <w:t>- границы обособленной территории</w:t>
      </w:r>
    </w:p>
    <w:p w:rsidR="001B4344" w:rsidRPr="00227673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3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67.95pt;margin-top:19.6pt;width:35.9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Yl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OZ/tiU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</w:r>
      <w:r w:rsidR="001B4344" w:rsidRPr="00227673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1B4344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22767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227673">
        <w:rPr>
          <w:sz w:val="24"/>
          <w:szCs w:val="24"/>
        </w:rPr>
        <w:t>розничная продажа алкогольной продукции</w:t>
      </w:r>
    </w:p>
    <w:p w:rsidR="001B4344" w:rsidRDefault="00CE5F43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53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F56993">
      <w:pPr>
        <w:spacing w:after="0" w:line="360" w:lineRule="exact"/>
        <w:ind w:firstLine="0"/>
        <w:jc w:val="center"/>
      </w:pPr>
    </w:p>
    <w:p w:rsidR="001B4344" w:rsidRPr="007B7033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Схема границ прилегающих территорий</w:t>
      </w:r>
      <w:r w:rsidR="00F56993">
        <w:rPr>
          <w:sz w:val="28"/>
          <w:szCs w:val="28"/>
        </w:rPr>
        <w:t xml:space="preserve"> –</w:t>
      </w:r>
    </w:p>
    <w:p w:rsidR="00F56993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 xml:space="preserve">Усольский Спасо-Преображенский собор Соликамской Епархии Русской Православной Церкви (Московский патриархат), </w:t>
      </w:r>
    </w:p>
    <w:p w:rsidR="001B4344" w:rsidRDefault="001B4344" w:rsidP="00F56993">
      <w:pPr>
        <w:spacing w:after="0" w:line="360" w:lineRule="exact"/>
        <w:ind w:firstLine="0"/>
        <w:jc w:val="center"/>
        <w:rPr>
          <w:sz w:val="24"/>
          <w:szCs w:val="24"/>
        </w:rPr>
      </w:pPr>
      <w:r w:rsidRPr="007B7033">
        <w:rPr>
          <w:sz w:val="28"/>
          <w:szCs w:val="28"/>
        </w:rPr>
        <w:t>г.Усолье, ул. Спасская, 21</w:t>
      </w: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68580</wp:posOffset>
            </wp:positionV>
            <wp:extent cx="4834255" cy="5046980"/>
            <wp:effectExtent l="0" t="0" r="4445" b="1270"/>
            <wp:wrapNone/>
            <wp:docPr id="13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A34787" w:rsidP="003A3EF6">
      <w:pPr>
        <w:spacing w:after="0" w:line="240" w:lineRule="exact"/>
        <w:ind w:firstLine="0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130810</wp:posOffset>
                </wp:positionV>
                <wp:extent cx="400050" cy="381000"/>
                <wp:effectExtent l="5080" t="6985" r="13970" b="12065"/>
                <wp:wrapNone/>
                <wp:docPr id="35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E5F43" w:rsidRPr="00AE5A22" w:rsidRDefault="00CE5F43" w:rsidP="00CE5F4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9" o:spid="_x0000_s1075" style="position:absolute;left:0;text-align:left;margin-left:280.9pt;margin-top:10.3pt;width:31.5pt;height:3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">
                <v:textbox>
                  <w:txbxContent>
                    <w:p w:rsidR="00CE5F43" w:rsidRPr="00AE5A22" w:rsidRDefault="00CE5F43" w:rsidP="00CE5F43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2253</w:t>
                      </w:r>
                    </w:p>
                  </w:txbxContent>
                </v:textbox>
              </v:oval>
            </w:pict>
          </mc:Fallback>
        </mc:AlternateContent>
      </w: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Pr="007B7033" w:rsidRDefault="001B4344" w:rsidP="001B4344">
      <w:pPr>
        <w:jc w:val="center"/>
        <w:rPr>
          <w:sz w:val="24"/>
          <w:szCs w:val="24"/>
        </w:rPr>
      </w:pPr>
      <w:r w:rsidRPr="007B7033">
        <w:rPr>
          <w:sz w:val="24"/>
          <w:szCs w:val="24"/>
        </w:rPr>
        <w:t>Масштаб 1:2000</w:t>
      </w:r>
    </w:p>
    <w:p w:rsidR="001B4344" w:rsidRPr="007B7033" w:rsidRDefault="001B4344" w:rsidP="00F56993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1B4344" w:rsidRPr="007B7033" w:rsidRDefault="00A34787" w:rsidP="00F56993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34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344" w:rsidRPr="00AE5A22" w:rsidRDefault="00CE5F43" w:rsidP="001B43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76" style="position:absolute;margin-left:67.95pt;margin-top:2.4pt;width:31.5pt;height:30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OVYWDY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1B4344" w:rsidRPr="00AE5A22" w:rsidRDefault="00CE5F43" w:rsidP="001B4344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1B4344" w:rsidRPr="007B7033">
        <w:rPr>
          <w:sz w:val="24"/>
          <w:szCs w:val="24"/>
        </w:rPr>
        <w:t>Условные обозначения:</w:t>
      </w:r>
    </w:p>
    <w:p w:rsidR="001B4344" w:rsidRPr="007B7033" w:rsidRDefault="00A34787" w:rsidP="00F56993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B4344" w:rsidRPr="007B703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1B4344" w:rsidRPr="007B7033">
        <w:rPr>
          <w:sz w:val="24"/>
          <w:szCs w:val="24"/>
        </w:rPr>
        <w:t xml:space="preserve">номер объекта по перечню объектов с границами </w:t>
      </w:r>
    </w:p>
    <w:p w:rsidR="001B4344" w:rsidRPr="007B7033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 xml:space="preserve">прилегающих территорий на которых не допускается </w:t>
      </w:r>
    </w:p>
    <w:p w:rsidR="001B4344" w:rsidRPr="007B7033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1B4344" w:rsidRPr="007B7033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33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344" w:rsidRDefault="001B4344" w:rsidP="001B43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7" style="position:absolute;margin-left:71.6pt;margin-top:10.6pt;width:32.25pt;height:14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CmvaNV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1B4344" w:rsidRDefault="001B4344" w:rsidP="001B4344"/>
                  </w:txbxContent>
                </v:textbox>
              </v:rect>
            </w:pict>
          </mc:Fallback>
        </mc:AlternateContent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B4344" w:rsidRPr="007B7033">
        <w:rPr>
          <w:sz w:val="24"/>
          <w:szCs w:val="24"/>
        </w:rPr>
        <w:tab/>
        <w:t>- границы обособленной территории</w:t>
      </w:r>
    </w:p>
    <w:p w:rsidR="001B4344" w:rsidRPr="007B7033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3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67.95pt;margin-top:19.6pt;width:35.9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qV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BKWqpU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</w:r>
      <w:r w:rsidR="001B4344" w:rsidRPr="007B7033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1B4344" w:rsidRPr="007B7033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7B7033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7B7033">
        <w:rPr>
          <w:sz w:val="24"/>
          <w:szCs w:val="24"/>
        </w:rPr>
        <w:t>розничная продажа алкогольной продукции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>Приложение 2</w:t>
      </w:r>
      <w:r>
        <w:rPr>
          <w:sz w:val="24"/>
          <w:szCs w:val="24"/>
        </w:rPr>
        <w:t>54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F56993">
      <w:pPr>
        <w:spacing w:after="0" w:line="360" w:lineRule="exact"/>
        <w:ind w:firstLine="0"/>
        <w:jc w:val="center"/>
      </w:pPr>
    </w:p>
    <w:p w:rsidR="001B4344" w:rsidRPr="007B7033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Схема границ прилегающих территорий</w:t>
      </w:r>
      <w:r w:rsidR="00F56993">
        <w:rPr>
          <w:sz w:val="28"/>
          <w:szCs w:val="28"/>
        </w:rPr>
        <w:t xml:space="preserve"> –</w:t>
      </w:r>
    </w:p>
    <w:p w:rsidR="00F56993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Местная религиозная организация православный приход </w:t>
      </w:r>
    </w:p>
    <w:p w:rsidR="00F56993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Храм</w:t>
      </w:r>
      <w:r>
        <w:rPr>
          <w:sz w:val="28"/>
          <w:szCs w:val="28"/>
        </w:rPr>
        <w:t>а</w:t>
      </w:r>
      <w:r w:rsidRPr="007B7033">
        <w:rPr>
          <w:sz w:val="28"/>
          <w:szCs w:val="28"/>
        </w:rPr>
        <w:t xml:space="preserve"> святителя Николая, архиепископа Мир Ликийских, </w:t>
      </w:r>
    </w:p>
    <w:p w:rsidR="00F56993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 xml:space="preserve">Чудотворца г. Березники Пермского края Соликамской Епархии Русской Православной Церкви (Московский патриархат), </w:t>
      </w:r>
    </w:p>
    <w:p w:rsidR="001B4344" w:rsidRPr="007B7033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 w:rsidRPr="007B7033">
        <w:rPr>
          <w:sz w:val="28"/>
          <w:szCs w:val="28"/>
        </w:rPr>
        <w:t>воскресная школа, г. Березники,</w:t>
      </w:r>
      <w:r>
        <w:rPr>
          <w:sz w:val="28"/>
          <w:szCs w:val="28"/>
        </w:rPr>
        <w:t xml:space="preserve"> </w:t>
      </w:r>
      <w:r w:rsidRPr="007B7033">
        <w:rPr>
          <w:sz w:val="28"/>
          <w:szCs w:val="28"/>
        </w:rPr>
        <w:t>ул. Пятилетки, 126</w:t>
      </w:r>
    </w:p>
    <w:p w:rsidR="001B4344" w:rsidRDefault="00A34787" w:rsidP="00F5699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2820670</wp:posOffset>
                </wp:positionV>
                <wp:extent cx="400050" cy="381000"/>
                <wp:effectExtent l="8255" t="10795" r="10795" b="8255"/>
                <wp:wrapNone/>
                <wp:docPr id="31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344" w:rsidRPr="00847274" w:rsidRDefault="00CE5F43" w:rsidP="001B43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3" o:spid="_x0000_s1078" style="position:absolute;left:0;text-align:left;margin-left:222.65pt;margin-top:222.1pt;width:31.5pt;height:30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">
                <v:textbox>
                  <w:txbxContent>
                    <w:p w:rsidR="001B4344" w:rsidRPr="00847274" w:rsidRDefault="00CE5F43" w:rsidP="001B4344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2254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5046980" cy="4488815"/>
            <wp:effectExtent l="0" t="0" r="1270" b="6985"/>
            <wp:docPr id="13" name="Рисунок 13" descr="9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919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B4344" w:rsidRPr="00416012" w:rsidRDefault="001B4344" w:rsidP="001B4344">
      <w:pPr>
        <w:jc w:val="center"/>
        <w:rPr>
          <w:sz w:val="24"/>
          <w:szCs w:val="24"/>
        </w:rPr>
      </w:pPr>
      <w:r w:rsidRPr="00416012">
        <w:rPr>
          <w:sz w:val="24"/>
          <w:szCs w:val="24"/>
        </w:rPr>
        <w:t>Масштаб 1:2000</w:t>
      </w:r>
    </w:p>
    <w:p w:rsidR="001B4344" w:rsidRPr="00416012" w:rsidRDefault="001B4344" w:rsidP="00F56993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1B4344" w:rsidRPr="00416012" w:rsidRDefault="00A34787" w:rsidP="00F56993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59690</wp:posOffset>
                </wp:positionV>
                <wp:extent cx="400050" cy="381000"/>
                <wp:effectExtent l="13970" t="12065" r="5080" b="6985"/>
                <wp:wrapNone/>
                <wp:docPr id="3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344" w:rsidRPr="00847274" w:rsidRDefault="00CE5F43" w:rsidP="001B43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" o:spid="_x0000_s1079" style="position:absolute;margin-left:72.35pt;margin-top:4.7pt;width:31.5pt;height:30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">
                <v:textbox>
                  <w:txbxContent>
                    <w:p w:rsidR="001B4344" w:rsidRPr="00847274" w:rsidRDefault="00CE5F43" w:rsidP="001B4344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1B4344" w:rsidRPr="00416012">
        <w:rPr>
          <w:sz w:val="24"/>
          <w:szCs w:val="24"/>
        </w:rPr>
        <w:t>Условные обозначения:</w:t>
      </w:r>
    </w:p>
    <w:p w:rsidR="001B4344" w:rsidRPr="00416012" w:rsidRDefault="00A34787" w:rsidP="00F56993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B4344" w:rsidRPr="00416012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1B4344" w:rsidRPr="00416012">
        <w:rPr>
          <w:sz w:val="24"/>
          <w:szCs w:val="24"/>
        </w:rPr>
        <w:t xml:space="preserve">номер объекта по перечню объектов с границами </w:t>
      </w:r>
    </w:p>
    <w:p w:rsidR="001B4344" w:rsidRPr="00416012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B4344" w:rsidRPr="00416012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B4344" w:rsidRPr="00416012">
        <w:rPr>
          <w:sz w:val="24"/>
          <w:szCs w:val="24"/>
        </w:rPr>
        <w:t xml:space="preserve">прилегающих территорий на которых не допускается </w:t>
      </w:r>
    </w:p>
    <w:p w:rsidR="001B4344" w:rsidRPr="00416012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416012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416012">
        <w:rPr>
          <w:sz w:val="24"/>
          <w:szCs w:val="24"/>
        </w:rPr>
        <w:t>розничная продажа алкогольной продукции</w:t>
      </w:r>
    </w:p>
    <w:p w:rsidR="001B4344" w:rsidRPr="00416012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2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344" w:rsidRDefault="001B4344" w:rsidP="001B43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80" style="position:absolute;margin-left:71.6pt;margin-top:10.6pt;width:32.25pt;height:14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">
                <v:textbox>
                  <w:txbxContent>
                    <w:p w:rsidR="001B4344" w:rsidRDefault="001B4344" w:rsidP="001B4344"/>
                  </w:txbxContent>
                </v:textbox>
              </v:rect>
            </w:pict>
          </mc:Fallback>
        </mc:AlternateContent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B4344" w:rsidRPr="00416012">
        <w:rPr>
          <w:sz w:val="24"/>
          <w:szCs w:val="24"/>
        </w:rPr>
        <w:tab/>
        <w:t>-</w:t>
      </w:r>
      <w:r>
        <w:rPr>
          <w:sz w:val="24"/>
          <w:szCs w:val="24"/>
        </w:rPr>
        <w:t xml:space="preserve"> </w:t>
      </w:r>
      <w:r w:rsidR="001B4344" w:rsidRPr="00416012">
        <w:rPr>
          <w:sz w:val="24"/>
          <w:szCs w:val="24"/>
        </w:rPr>
        <w:t>границы обособленной территории</w:t>
      </w:r>
    </w:p>
    <w:p w:rsidR="001B4344" w:rsidRPr="00416012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2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67.95pt;margin-top:19.6pt;width:35.9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deVHwIAAD0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" strokeweight="3pt"/>
            </w:pict>
          </mc:Fallback>
        </mc:AlternateContent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</w:r>
      <w:r w:rsidR="001B4344" w:rsidRPr="00416012">
        <w:rPr>
          <w:sz w:val="24"/>
          <w:szCs w:val="24"/>
        </w:rPr>
        <w:tab/>
        <w:t>-</w:t>
      </w:r>
      <w:r>
        <w:rPr>
          <w:sz w:val="24"/>
          <w:szCs w:val="24"/>
        </w:rPr>
        <w:t xml:space="preserve"> </w:t>
      </w:r>
      <w:r w:rsidR="001B4344" w:rsidRPr="00416012">
        <w:rPr>
          <w:sz w:val="24"/>
          <w:szCs w:val="24"/>
        </w:rPr>
        <w:t xml:space="preserve">граница территорий на которой не допускается </w:t>
      </w:r>
    </w:p>
    <w:p w:rsidR="001B4344" w:rsidRDefault="001B4344" w:rsidP="00F56993">
      <w:pPr>
        <w:spacing w:after="0" w:line="240" w:lineRule="exact"/>
        <w:ind w:firstLine="0"/>
        <w:jc w:val="left"/>
        <w:rPr>
          <w:sz w:val="24"/>
          <w:szCs w:val="24"/>
        </w:rPr>
      </w:pPr>
      <w:r w:rsidRPr="00416012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416012">
        <w:rPr>
          <w:sz w:val="24"/>
          <w:szCs w:val="24"/>
        </w:rPr>
        <w:t>розничная продажа алкогольной продукции</w:t>
      </w: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Приложение 2</w:t>
      </w:r>
      <w:r>
        <w:rPr>
          <w:sz w:val="24"/>
          <w:szCs w:val="24"/>
        </w:rPr>
        <w:t>55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F56993">
      <w:pPr>
        <w:spacing w:after="0" w:line="360" w:lineRule="exact"/>
        <w:ind w:firstLine="0"/>
        <w:jc w:val="center"/>
      </w:pPr>
    </w:p>
    <w:p w:rsidR="001B4344" w:rsidRPr="00AF1467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 w:rsidRPr="00AF1467">
        <w:rPr>
          <w:sz w:val="28"/>
          <w:szCs w:val="28"/>
        </w:rPr>
        <w:t>Схема границ прилегающих территорий</w:t>
      </w:r>
      <w:r w:rsidR="00F56993">
        <w:rPr>
          <w:sz w:val="28"/>
          <w:szCs w:val="28"/>
        </w:rPr>
        <w:t xml:space="preserve"> –</w:t>
      </w:r>
    </w:p>
    <w:p w:rsidR="00F56993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Местная религиозная организация православный приход </w:t>
      </w:r>
    </w:p>
    <w:p w:rsidR="001B4344" w:rsidRPr="00AF1467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 w:rsidRPr="00AF1467">
        <w:rPr>
          <w:sz w:val="28"/>
          <w:szCs w:val="28"/>
        </w:rPr>
        <w:t>Храм</w:t>
      </w:r>
      <w:r>
        <w:rPr>
          <w:sz w:val="28"/>
          <w:szCs w:val="28"/>
        </w:rPr>
        <w:t>а</w:t>
      </w:r>
      <w:r w:rsidRPr="00AF1467">
        <w:rPr>
          <w:sz w:val="28"/>
          <w:szCs w:val="28"/>
        </w:rPr>
        <w:t xml:space="preserve"> в честь Успения Пресвятой Богородицы г. Березники Пермского края Соликамской Епархии Русской православной Церкви (Московский патриархат), г. Березники, ул. Мамина-Сибиряка,</w:t>
      </w:r>
      <w:r w:rsidR="00F56993">
        <w:rPr>
          <w:sz w:val="28"/>
          <w:szCs w:val="28"/>
        </w:rPr>
        <w:t xml:space="preserve"> </w:t>
      </w:r>
      <w:r w:rsidRPr="00AF1467">
        <w:rPr>
          <w:sz w:val="28"/>
          <w:szCs w:val="28"/>
        </w:rPr>
        <w:t>1 (городское кладбище)</w:t>
      </w:r>
    </w:p>
    <w:p w:rsidR="001B4344" w:rsidRDefault="001B4344" w:rsidP="001B4344"/>
    <w:p w:rsidR="001B4344" w:rsidRDefault="00A34787" w:rsidP="001B4344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1122680</wp:posOffset>
                </wp:positionV>
                <wp:extent cx="400050" cy="381000"/>
                <wp:effectExtent l="5715" t="8255" r="13335" b="10795"/>
                <wp:wrapNone/>
                <wp:docPr id="2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344" w:rsidRPr="00BC37CE" w:rsidRDefault="0003565A" w:rsidP="001B43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7" o:spid="_x0000_s1081" style="position:absolute;left:0;text-align:left;margin-left:262.2pt;margin-top:88.4pt;width:31.5pt;height:3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">
                <v:textbox>
                  <w:txbxContent>
                    <w:p w:rsidR="001B4344" w:rsidRPr="00BC37CE" w:rsidRDefault="0003565A" w:rsidP="001B4344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2255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4120515" cy="4370070"/>
            <wp:effectExtent l="0" t="0" r="0" b="0"/>
            <wp:docPr id="14" name="Рисунок 14" descr="818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8181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344" w:rsidRPr="00AF1467" w:rsidRDefault="001B4344" w:rsidP="00F56993">
      <w:pPr>
        <w:ind w:firstLine="5245"/>
        <w:rPr>
          <w:sz w:val="24"/>
          <w:szCs w:val="24"/>
        </w:rPr>
      </w:pPr>
      <w:r w:rsidRPr="00AF1467">
        <w:rPr>
          <w:sz w:val="24"/>
          <w:szCs w:val="24"/>
        </w:rPr>
        <w:t>Масштаб 1:2000</w:t>
      </w:r>
    </w:p>
    <w:p w:rsidR="001B4344" w:rsidRPr="00AF1467" w:rsidRDefault="001B4344" w:rsidP="00F56993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1B4344" w:rsidRPr="00AF1467" w:rsidRDefault="00A34787" w:rsidP="00F56993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26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344" w:rsidRPr="00C50DCC" w:rsidRDefault="0003565A" w:rsidP="001B43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4" o:spid="_x0000_s1082" style="position:absolute;margin-left:67.95pt;margin-top:2.4pt;width:31.5pt;height:30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E/6K18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1B4344" w:rsidRPr="00C50DCC" w:rsidRDefault="0003565A" w:rsidP="001B4344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>Условные обозначения:</w:t>
      </w:r>
    </w:p>
    <w:p w:rsidR="001B4344" w:rsidRPr="00AF1467" w:rsidRDefault="00A34787" w:rsidP="00F56993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 xml:space="preserve">номер объекта по перечню объектов с границами </w:t>
      </w:r>
    </w:p>
    <w:p w:rsidR="001B4344" w:rsidRPr="00AF1467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AF1467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AF1467">
        <w:rPr>
          <w:sz w:val="24"/>
          <w:szCs w:val="24"/>
        </w:rPr>
        <w:t xml:space="preserve">прилегающих территорий на которых не допускается </w:t>
      </w:r>
    </w:p>
    <w:p w:rsidR="001B4344" w:rsidRPr="00AF1467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AF1467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AF1467">
        <w:rPr>
          <w:sz w:val="24"/>
          <w:szCs w:val="24"/>
        </w:rPr>
        <w:t>розничная продажа алкогольной продукции</w:t>
      </w:r>
    </w:p>
    <w:p w:rsidR="001B4344" w:rsidRPr="00AF1467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2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344" w:rsidRDefault="001B4344" w:rsidP="001B43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83" style="position:absolute;margin-left:71.6pt;margin-top:10.6pt;width:32.25pt;height:14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">
                <v:textbox>
                  <w:txbxContent>
                    <w:p w:rsidR="001B4344" w:rsidRDefault="001B4344" w:rsidP="001B4344"/>
                  </w:txbxContent>
                </v:textbox>
              </v:rect>
            </w:pict>
          </mc:Fallback>
        </mc:AlternateContent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ab/>
        <w:t>- границы обособленной территории</w:t>
      </w:r>
    </w:p>
    <w:p w:rsidR="001B4344" w:rsidRPr="00AF1467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2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67.95pt;margin-top:19.6pt;width:35.9pt;height: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pQ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" strokeweight="3pt"/>
            </w:pict>
          </mc:Fallback>
        </mc:AlternateContent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1B4344" w:rsidRDefault="001B4344" w:rsidP="00F56993">
      <w:pPr>
        <w:spacing w:after="0" w:line="240" w:lineRule="exact"/>
        <w:ind w:firstLine="0"/>
        <w:jc w:val="left"/>
        <w:rPr>
          <w:sz w:val="24"/>
          <w:szCs w:val="24"/>
        </w:rPr>
      </w:pPr>
      <w:r w:rsidRPr="00AF1467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AF1467">
        <w:rPr>
          <w:sz w:val="24"/>
          <w:szCs w:val="24"/>
        </w:rPr>
        <w:t>розничная продажа алкогольной продукц</w:t>
      </w:r>
      <w:r>
        <w:rPr>
          <w:sz w:val="24"/>
          <w:szCs w:val="24"/>
        </w:rPr>
        <w:t>ии</w:t>
      </w: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Приложение 2</w:t>
      </w:r>
      <w:r>
        <w:rPr>
          <w:sz w:val="24"/>
          <w:szCs w:val="24"/>
        </w:rPr>
        <w:t>56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F56993">
      <w:pPr>
        <w:spacing w:after="0" w:line="360" w:lineRule="exact"/>
        <w:ind w:firstLine="0"/>
        <w:jc w:val="center"/>
      </w:pPr>
    </w:p>
    <w:p w:rsidR="001B4344" w:rsidRPr="00AF1467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 w:rsidRPr="00AF1467">
        <w:rPr>
          <w:sz w:val="28"/>
          <w:szCs w:val="28"/>
        </w:rPr>
        <w:t>Схема границ прилегающих территорий</w:t>
      </w:r>
      <w:r w:rsidR="00F56993">
        <w:rPr>
          <w:sz w:val="28"/>
          <w:szCs w:val="28"/>
        </w:rPr>
        <w:t xml:space="preserve"> –</w:t>
      </w:r>
    </w:p>
    <w:p w:rsidR="00400F78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Религиозная организация </w:t>
      </w:r>
      <w:r w:rsidRPr="00AF1467">
        <w:rPr>
          <w:sz w:val="28"/>
          <w:szCs w:val="28"/>
        </w:rPr>
        <w:t>«Усольский Спасо-Преображенский женский монастырь Соликамской Епархии Русской Православной Церкви (Московский патриархат), Церковь святой</w:t>
      </w:r>
      <w:r>
        <w:rPr>
          <w:sz w:val="28"/>
          <w:szCs w:val="28"/>
        </w:rPr>
        <w:t xml:space="preserve"> мученицы </w:t>
      </w:r>
    </w:p>
    <w:p w:rsidR="001B4344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Татьяны (подворье), </w:t>
      </w:r>
      <w:r w:rsidRPr="00AF1467">
        <w:rPr>
          <w:sz w:val="28"/>
          <w:szCs w:val="28"/>
        </w:rPr>
        <w:t>г. Березники, ул. Панфилова, 1в</w:t>
      </w:r>
    </w:p>
    <w:p w:rsidR="00F56993" w:rsidRPr="00AF1467" w:rsidRDefault="00F56993" w:rsidP="001B4344">
      <w:pPr>
        <w:spacing w:after="0" w:line="240" w:lineRule="auto"/>
        <w:jc w:val="center"/>
        <w:rPr>
          <w:sz w:val="28"/>
          <w:szCs w:val="28"/>
        </w:rPr>
      </w:pPr>
    </w:p>
    <w:p w:rsidR="001B4344" w:rsidRDefault="00A34787" w:rsidP="001B4344">
      <w:pPr>
        <w:spacing w:after="0" w:line="240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213350" cy="4821555"/>
            <wp:effectExtent l="0" t="0" r="6350" b="0"/>
            <wp:docPr id="15" name="Рисунок 15" descr="71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7171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344">
        <w:rPr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1836420</wp:posOffset>
                </wp:positionV>
                <wp:extent cx="400050" cy="381000"/>
                <wp:effectExtent l="6985" t="7620" r="12065" b="11430"/>
                <wp:wrapNone/>
                <wp:docPr id="23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344" w:rsidRPr="00D14A72" w:rsidRDefault="0003565A" w:rsidP="001B43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084" style="position:absolute;left:0;text-align:left;margin-left:221.8pt;margin-top:144.6pt;width:31.5pt;height:30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">
                <v:textbox>
                  <w:txbxContent>
                    <w:p w:rsidR="001B4344" w:rsidRPr="00D14A72" w:rsidRDefault="0003565A" w:rsidP="001B4344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2256</w:t>
                      </w:r>
                    </w:p>
                  </w:txbxContent>
                </v:textbox>
              </v:oval>
            </w:pict>
          </mc:Fallback>
        </mc:AlternateContent>
      </w:r>
    </w:p>
    <w:p w:rsidR="001B4344" w:rsidRPr="00AF1467" w:rsidRDefault="001B4344" w:rsidP="00F56993">
      <w:pPr>
        <w:ind w:firstLine="5245"/>
        <w:rPr>
          <w:sz w:val="24"/>
          <w:szCs w:val="24"/>
        </w:rPr>
      </w:pPr>
      <w:r w:rsidRPr="00AF1467">
        <w:rPr>
          <w:sz w:val="24"/>
          <w:szCs w:val="24"/>
        </w:rPr>
        <w:t>Масштаб 1:2000</w:t>
      </w:r>
    </w:p>
    <w:p w:rsidR="001B4344" w:rsidRPr="00AF1467" w:rsidRDefault="001B4344" w:rsidP="00F56993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1B4344" w:rsidRPr="00AF1467" w:rsidRDefault="00A34787" w:rsidP="00F56993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22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344" w:rsidRPr="00D14A72" w:rsidRDefault="0003565A" w:rsidP="0003565A">
                            <w:pPr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" o:spid="_x0000_s1085" style="position:absolute;margin-left:67.95pt;margin-top:2.4pt;width:31.5pt;height:30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">
                <v:textbox>
                  <w:txbxContent>
                    <w:p w:rsidR="001B4344" w:rsidRPr="00D14A72" w:rsidRDefault="0003565A" w:rsidP="0003565A">
                      <w:pPr>
                        <w:ind w:firstLine="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>Условные обозначения:</w:t>
      </w:r>
    </w:p>
    <w:p w:rsidR="001B4344" w:rsidRPr="00AF1467" w:rsidRDefault="00A34787" w:rsidP="00F56993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 xml:space="preserve">номер объекта по перечню объектов с границами </w:t>
      </w:r>
    </w:p>
    <w:p w:rsidR="001B4344" w:rsidRPr="00AF1467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AF1467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AF1467">
        <w:rPr>
          <w:sz w:val="24"/>
          <w:szCs w:val="24"/>
        </w:rPr>
        <w:t xml:space="preserve">прилегающих территорий на которых не допускается </w:t>
      </w:r>
    </w:p>
    <w:p w:rsidR="001B4344" w:rsidRPr="00AF1467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AF1467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AF1467">
        <w:rPr>
          <w:sz w:val="24"/>
          <w:szCs w:val="24"/>
        </w:rPr>
        <w:t>розничная продажа алкогольной продукции</w:t>
      </w:r>
    </w:p>
    <w:p w:rsidR="001B4344" w:rsidRPr="00AF1467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2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344" w:rsidRDefault="001B4344" w:rsidP="001B43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86" style="position:absolute;margin-left:71.6pt;margin-top:10.6pt;width:32.25pt;height:14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">
                <v:textbox>
                  <w:txbxContent>
                    <w:p w:rsidR="001B4344" w:rsidRDefault="001B4344" w:rsidP="001B4344"/>
                  </w:txbxContent>
                </v:textbox>
              </v:rect>
            </w:pict>
          </mc:Fallback>
        </mc:AlternateContent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ab/>
        <w:t>- границы обособленной территории</w:t>
      </w:r>
    </w:p>
    <w:p w:rsidR="001B4344" w:rsidRPr="00AF1467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2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67.95pt;margin-top:19.6pt;width:35.9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" strokeweight="3pt"/>
            </w:pict>
          </mc:Fallback>
        </mc:AlternateContent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1B4344" w:rsidRDefault="001B4344" w:rsidP="00F56993">
      <w:pPr>
        <w:spacing w:after="0" w:line="240" w:lineRule="exact"/>
        <w:ind w:firstLine="0"/>
        <w:jc w:val="left"/>
        <w:rPr>
          <w:sz w:val="24"/>
          <w:szCs w:val="24"/>
        </w:rPr>
      </w:pPr>
      <w:r w:rsidRPr="00AF1467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AF1467">
        <w:rPr>
          <w:sz w:val="24"/>
          <w:szCs w:val="24"/>
        </w:rPr>
        <w:t>розничная продажа алкогольной продукции</w:t>
      </w:r>
    </w:p>
    <w:p w:rsidR="001B4344" w:rsidRDefault="001B4344" w:rsidP="00F56993">
      <w:pPr>
        <w:spacing w:after="0" w:line="240" w:lineRule="exact"/>
        <w:ind w:firstLine="0"/>
        <w:jc w:val="left"/>
        <w:rPr>
          <w:sz w:val="24"/>
          <w:szCs w:val="24"/>
        </w:rPr>
      </w:pPr>
    </w:p>
    <w:p w:rsidR="00BC0547" w:rsidRDefault="00BC0547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Приложение 2</w:t>
      </w:r>
      <w:r>
        <w:rPr>
          <w:sz w:val="24"/>
          <w:szCs w:val="24"/>
        </w:rPr>
        <w:t>5</w:t>
      </w:r>
      <w:r w:rsidRPr="00C07160">
        <w:rPr>
          <w:sz w:val="24"/>
          <w:szCs w:val="24"/>
        </w:rPr>
        <w:t>7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C07160">
        <w:rPr>
          <w:sz w:val="24"/>
          <w:szCs w:val="24"/>
        </w:rPr>
        <w:t xml:space="preserve">еречню организаций и объектов,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lastRenderedPageBreak/>
        <w:t xml:space="preserve">на прилегающих территориях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к которым не допускается розничная продажа алкогольной продукции </w:t>
      </w:r>
    </w:p>
    <w:p w:rsidR="004228AD" w:rsidRPr="00C07160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 xml:space="preserve">и розничная продажа алкогольной продукции при оказании услуг </w:t>
      </w:r>
    </w:p>
    <w:p w:rsidR="004228AD" w:rsidRDefault="004228AD" w:rsidP="004228A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C07160">
        <w:rPr>
          <w:sz w:val="24"/>
          <w:szCs w:val="24"/>
        </w:rPr>
        <w:t>общественного питания</w:t>
      </w:r>
    </w:p>
    <w:p w:rsidR="004228AD" w:rsidRPr="00C07160" w:rsidRDefault="004228AD" w:rsidP="00F56993">
      <w:pPr>
        <w:spacing w:after="0" w:line="360" w:lineRule="exact"/>
        <w:ind w:firstLine="0"/>
        <w:jc w:val="center"/>
      </w:pPr>
    </w:p>
    <w:p w:rsidR="001B4344" w:rsidRPr="00AF1467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 w:rsidRPr="00AF1467">
        <w:rPr>
          <w:sz w:val="28"/>
          <w:szCs w:val="28"/>
        </w:rPr>
        <w:t>Схема границ прилегающих территорий</w:t>
      </w:r>
      <w:r w:rsidR="00F56993">
        <w:rPr>
          <w:sz w:val="28"/>
          <w:szCs w:val="28"/>
        </w:rPr>
        <w:t xml:space="preserve"> –</w:t>
      </w:r>
    </w:p>
    <w:p w:rsidR="001B4344" w:rsidRPr="00AF1467" w:rsidRDefault="001B4344" w:rsidP="00F56993">
      <w:pPr>
        <w:spacing w:after="0" w:line="36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Местная религиозная организация</w:t>
      </w:r>
      <w:r w:rsidRPr="00AF1467">
        <w:rPr>
          <w:sz w:val="28"/>
          <w:szCs w:val="28"/>
        </w:rPr>
        <w:t xml:space="preserve"> Соликамский Свято-Троицкий мужской монастырь Соликамской Епархии Русской Православной Церкви (Московский патриархат), Скит Трифона Вятского (подворье), с. Пыскор, ул. Октябрьская, 79</w:t>
      </w:r>
    </w:p>
    <w:p w:rsidR="001B4344" w:rsidRDefault="001B4344" w:rsidP="001B4344">
      <w:pPr>
        <w:tabs>
          <w:tab w:val="left" w:pos="2325"/>
        </w:tabs>
        <w:spacing w:after="0" w:line="240" w:lineRule="exact"/>
        <w:rPr>
          <w:sz w:val="24"/>
          <w:szCs w:val="24"/>
        </w:rPr>
      </w:pPr>
    </w:p>
    <w:p w:rsidR="001B4344" w:rsidRDefault="00A34787" w:rsidP="001B4344">
      <w:r>
        <w:t xml:space="preserve"> </w:t>
      </w:r>
      <w:r>
        <w:rPr>
          <w:noProof/>
        </w:rPr>
        <w:drawing>
          <wp:inline distT="0" distB="0" distL="0" distR="0">
            <wp:extent cx="5284470" cy="4465320"/>
            <wp:effectExtent l="0" t="0" r="0" b="0"/>
            <wp:docPr id="16" name="Рисунок 16" descr="61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6161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1134745</wp:posOffset>
                </wp:positionV>
                <wp:extent cx="400050" cy="381000"/>
                <wp:effectExtent l="5715" t="10795" r="13335" b="8255"/>
                <wp:wrapNone/>
                <wp:docPr id="19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344" w:rsidRPr="00BF5490" w:rsidRDefault="0003565A" w:rsidP="001B43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5" o:spid="_x0000_s1087" style="position:absolute;left:0;text-align:left;margin-left:197.7pt;margin-top:89.35pt;width:31.5pt;height:30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">
                <v:textbox>
                  <w:txbxContent>
                    <w:p w:rsidR="001B4344" w:rsidRPr="00BF5490" w:rsidRDefault="0003565A" w:rsidP="001B4344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2257</w:t>
                      </w:r>
                    </w:p>
                  </w:txbxContent>
                </v:textbox>
              </v:oval>
            </w:pict>
          </mc:Fallback>
        </mc:AlternateContent>
      </w:r>
    </w:p>
    <w:p w:rsidR="001B4344" w:rsidRPr="00AF1467" w:rsidRDefault="001B4344" w:rsidP="00F56993">
      <w:pPr>
        <w:ind w:firstLine="5103"/>
        <w:rPr>
          <w:sz w:val="24"/>
          <w:szCs w:val="24"/>
        </w:rPr>
      </w:pPr>
      <w:r w:rsidRPr="00AF1467">
        <w:rPr>
          <w:sz w:val="24"/>
          <w:szCs w:val="24"/>
        </w:rPr>
        <w:t>Масштаб 1:2000</w:t>
      </w:r>
    </w:p>
    <w:p w:rsidR="001B4344" w:rsidRPr="00AF1467" w:rsidRDefault="00A34787" w:rsidP="00F56993">
      <w:pPr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400050" cy="381000"/>
                <wp:effectExtent l="5715" t="11430" r="13335" b="7620"/>
                <wp:wrapNone/>
                <wp:docPr id="18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4344" w:rsidRPr="00BF5490" w:rsidRDefault="0003565A" w:rsidP="001B43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2257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088" style="position:absolute;margin-left:67.95pt;margin-top:2.4pt;width:31.5pt;height:30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">
                <v:textbox>
                  <w:txbxContent>
                    <w:p w:rsidR="001B4344" w:rsidRPr="00BF5490" w:rsidRDefault="0003565A" w:rsidP="001B4344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2257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>Условные обозначения:</w:t>
      </w:r>
    </w:p>
    <w:p w:rsidR="001B4344" w:rsidRPr="00AF1467" w:rsidRDefault="00A34787" w:rsidP="00F56993">
      <w:pPr>
        <w:tabs>
          <w:tab w:val="left" w:pos="1418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 xml:space="preserve">номер объекта по перечню объектов с границами </w:t>
      </w:r>
    </w:p>
    <w:p w:rsidR="001B4344" w:rsidRPr="00AF1467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AF1467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AF1467">
        <w:rPr>
          <w:sz w:val="24"/>
          <w:szCs w:val="24"/>
        </w:rPr>
        <w:t xml:space="preserve">прилегающих территорий на которых не допускается </w:t>
      </w:r>
    </w:p>
    <w:p w:rsidR="001B4344" w:rsidRPr="00AF1467" w:rsidRDefault="001B4344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 w:rsidRPr="00AF1467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AF1467">
        <w:rPr>
          <w:sz w:val="24"/>
          <w:szCs w:val="24"/>
        </w:rPr>
        <w:t>розничная продажа алкогольной продукции</w:t>
      </w:r>
    </w:p>
    <w:p w:rsidR="001B4344" w:rsidRPr="00AF1467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344" w:rsidRDefault="001B4344" w:rsidP="001B43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89" style="position:absolute;margin-left:71.6pt;margin-top:10.6pt;width:32.25pt;height:14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">
                <v:textbox>
                  <w:txbxContent>
                    <w:p w:rsidR="001B4344" w:rsidRDefault="001B4344" w:rsidP="001B4344"/>
                  </w:txbxContent>
                </v:textbox>
              </v:rect>
            </w:pict>
          </mc:Fallback>
        </mc:AlternateContent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1B4344" w:rsidRPr="00AF1467">
        <w:rPr>
          <w:sz w:val="24"/>
          <w:szCs w:val="24"/>
        </w:rPr>
        <w:tab/>
        <w:t>- границы обособленной территории</w:t>
      </w:r>
    </w:p>
    <w:p w:rsidR="001B4344" w:rsidRPr="00AF1467" w:rsidRDefault="00A34787" w:rsidP="00F56993">
      <w:pPr>
        <w:tabs>
          <w:tab w:val="left" w:pos="2325"/>
        </w:tabs>
        <w:spacing w:after="0" w:line="240" w:lineRule="exact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67.95pt;margin-top:19.6pt;width:35.9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EHHwIAAD0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" strokeweight="3pt"/>
            </w:pict>
          </mc:Fallback>
        </mc:AlternateContent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</w:r>
      <w:r w:rsidR="001B4344" w:rsidRPr="00AF1467">
        <w:rPr>
          <w:sz w:val="24"/>
          <w:szCs w:val="24"/>
        </w:rPr>
        <w:tab/>
        <w:t xml:space="preserve">- граница территорий на которой не допускается </w:t>
      </w:r>
    </w:p>
    <w:p w:rsidR="001B4344" w:rsidRDefault="001B4344" w:rsidP="00F56993">
      <w:pPr>
        <w:spacing w:after="0" w:line="240" w:lineRule="exact"/>
        <w:ind w:firstLine="0"/>
        <w:jc w:val="left"/>
        <w:rPr>
          <w:sz w:val="24"/>
          <w:szCs w:val="24"/>
        </w:rPr>
      </w:pPr>
      <w:r w:rsidRPr="00AF1467">
        <w:rPr>
          <w:sz w:val="24"/>
          <w:szCs w:val="24"/>
        </w:rPr>
        <w:tab/>
      </w:r>
      <w:r w:rsidR="00A34787">
        <w:rPr>
          <w:sz w:val="24"/>
          <w:szCs w:val="24"/>
        </w:rPr>
        <w:t xml:space="preserve"> </w:t>
      </w:r>
      <w:r w:rsidRPr="00AF1467">
        <w:rPr>
          <w:sz w:val="24"/>
          <w:szCs w:val="24"/>
        </w:rPr>
        <w:t>розничная продажа алкогольной продукции</w:t>
      </w: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p w:rsidR="001B4344" w:rsidRDefault="001B4344" w:rsidP="003A3EF6">
      <w:pPr>
        <w:spacing w:after="0" w:line="240" w:lineRule="exact"/>
        <w:ind w:firstLine="0"/>
        <w:rPr>
          <w:sz w:val="24"/>
          <w:szCs w:val="24"/>
        </w:rPr>
      </w:pPr>
    </w:p>
    <w:sectPr w:rsidR="001B4344" w:rsidSect="00876799">
      <w:headerReference w:type="even" r:id="rId33"/>
      <w:headerReference w:type="default" r:id="rId34"/>
      <w:pgSz w:w="11907" w:h="16840" w:code="9"/>
      <w:pgMar w:top="363" w:right="567" w:bottom="567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1C2" w:rsidRDefault="009161C2">
      <w:r>
        <w:separator/>
      </w:r>
    </w:p>
  </w:endnote>
  <w:endnote w:type="continuationSeparator" w:id="0">
    <w:p w:rsidR="009161C2" w:rsidRDefault="0091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1C2" w:rsidRDefault="009161C2">
      <w:r>
        <w:separator/>
      </w:r>
    </w:p>
  </w:footnote>
  <w:footnote w:type="continuationSeparator" w:id="0">
    <w:p w:rsidR="009161C2" w:rsidRDefault="009161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EC" w:rsidRDefault="00FF55C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5757E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757EC" w:rsidRDefault="005757EC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2C" w:rsidRDefault="0086522C">
    <w:pPr>
      <w:pStyle w:val="a7"/>
      <w:jc w:val="center"/>
    </w:pPr>
  </w:p>
  <w:p w:rsidR="005757EC" w:rsidRDefault="00FF55C8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34787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227ED"/>
    <w:rsid w:val="00026153"/>
    <w:rsid w:val="0003565A"/>
    <w:rsid w:val="0004073F"/>
    <w:rsid w:val="00045281"/>
    <w:rsid w:val="00052476"/>
    <w:rsid w:val="00054D7C"/>
    <w:rsid w:val="000663DA"/>
    <w:rsid w:val="000677BD"/>
    <w:rsid w:val="0007121A"/>
    <w:rsid w:val="000849E7"/>
    <w:rsid w:val="00092FFF"/>
    <w:rsid w:val="00093FF9"/>
    <w:rsid w:val="00095FDB"/>
    <w:rsid w:val="000A4EB9"/>
    <w:rsid w:val="000A5114"/>
    <w:rsid w:val="000B549E"/>
    <w:rsid w:val="000C3875"/>
    <w:rsid w:val="000E5AC7"/>
    <w:rsid w:val="000F197B"/>
    <w:rsid w:val="00123C43"/>
    <w:rsid w:val="001469D5"/>
    <w:rsid w:val="00147BA7"/>
    <w:rsid w:val="001501AD"/>
    <w:rsid w:val="001515CB"/>
    <w:rsid w:val="00163374"/>
    <w:rsid w:val="00186963"/>
    <w:rsid w:val="00195C20"/>
    <w:rsid w:val="001A4C90"/>
    <w:rsid w:val="001B28BC"/>
    <w:rsid w:val="001B429F"/>
    <w:rsid w:val="001B4344"/>
    <w:rsid w:val="001B56C4"/>
    <w:rsid w:val="001C289D"/>
    <w:rsid w:val="001C4B1D"/>
    <w:rsid w:val="001E4098"/>
    <w:rsid w:val="001F1DEE"/>
    <w:rsid w:val="001F37DC"/>
    <w:rsid w:val="001F7853"/>
    <w:rsid w:val="00224736"/>
    <w:rsid w:val="00226922"/>
    <w:rsid w:val="002337A5"/>
    <w:rsid w:val="00233BB0"/>
    <w:rsid w:val="00237419"/>
    <w:rsid w:val="00242F85"/>
    <w:rsid w:val="00276805"/>
    <w:rsid w:val="00280339"/>
    <w:rsid w:val="00284350"/>
    <w:rsid w:val="00297FCA"/>
    <w:rsid w:val="002A2932"/>
    <w:rsid w:val="002A3EB0"/>
    <w:rsid w:val="002E6F3C"/>
    <w:rsid w:val="002F19AD"/>
    <w:rsid w:val="002F2A56"/>
    <w:rsid w:val="00336A59"/>
    <w:rsid w:val="003434A2"/>
    <w:rsid w:val="003614D8"/>
    <w:rsid w:val="00373A4E"/>
    <w:rsid w:val="003A3EF6"/>
    <w:rsid w:val="003B5805"/>
    <w:rsid w:val="003B6FEE"/>
    <w:rsid w:val="003C7D01"/>
    <w:rsid w:val="003D1F79"/>
    <w:rsid w:val="003D73DB"/>
    <w:rsid w:val="003E20FE"/>
    <w:rsid w:val="00400F78"/>
    <w:rsid w:val="004228AD"/>
    <w:rsid w:val="00424847"/>
    <w:rsid w:val="00426E91"/>
    <w:rsid w:val="00444255"/>
    <w:rsid w:val="004560D9"/>
    <w:rsid w:val="0047398E"/>
    <w:rsid w:val="0047735E"/>
    <w:rsid w:val="00492B4F"/>
    <w:rsid w:val="00493986"/>
    <w:rsid w:val="004C0A5A"/>
    <w:rsid w:val="004D5E05"/>
    <w:rsid w:val="004D729C"/>
    <w:rsid w:val="004E1149"/>
    <w:rsid w:val="00504A4B"/>
    <w:rsid w:val="00562175"/>
    <w:rsid w:val="005757EC"/>
    <w:rsid w:val="0058059C"/>
    <w:rsid w:val="005818C8"/>
    <w:rsid w:val="005A42F8"/>
    <w:rsid w:val="005B16C6"/>
    <w:rsid w:val="005B25DB"/>
    <w:rsid w:val="005C2573"/>
    <w:rsid w:val="005C74D0"/>
    <w:rsid w:val="005D2CEA"/>
    <w:rsid w:val="005D75F7"/>
    <w:rsid w:val="005E678F"/>
    <w:rsid w:val="00610554"/>
    <w:rsid w:val="0063755A"/>
    <w:rsid w:val="00642ECC"/>
    <w:rsid w:val="00671583"/>
    <w:rsid w:val="006B0151"/>
    <w:rsid w:val="006B38FE"/>
    <w:rsid w:val="006C14D6"/>
    <w:rsid w:val="006D1835"/>
    <w:rsid w:val="006F3EF4"/>
    <w:rsid w:val="00712785"/>
    <w:rsid w:val="0071352C"/>
    <w:rsid w:val="00726771"/>
    <w:rsid w:val="0076122D"/>
    <w:rsid w:val="00761973"/>
    <w:rsid w:val="00765A6D"/>
    <w:rsid w:val="007B57DE"/>
    <w:rsid w:val="007D0E78"/>
    <w:rsid w:val="007D1B03"/>
    <w:rsid w:val="007D4DF6"/>
    <w:rsid w:val="007F17E8"/>
    <w:rsid w:val="00810B59"/>
    <w:rsid w:val="00825AD7"/>
    <w:rsid w:val="00840601"/>
    <w:rsid w:val="00847689"/>
    <w:rsid w:val="008516B3"/>
    <w:rsid w:val="00855DFE"/>
    <w:rsid w:val="0086522C"/>
    <w:rsid w:val="00867780"/>
    <w:rsid w:val="00872C3E"/>
    <w:rsid w:val="008738C9"/>
    <w:rsid w:val="00875D88"/>
    <w:rsid w:val="00876799"/>
    <w:rsid w:val="008976B8"/>
    <w:rsid w:val="008A1B01"/>
    <w:rsid w:val="008B1C23"/>
    <w:rsid w:val="008D6EE6"/>
    <w:rsid w:val="008F17C0"/>
    <w:rsid w:val="008F3B57"/>
    <w:rsid w:val="008F7881"/>
    <w:rsid w:val="00906BFE"/>
    <w:rsid w:val="009161C2"/>
    <w:rsid w:val="00934DA1"/>
    <w:rsid w:val="00934E30"/>
    <w:rsid w:val="009378AD"/>
    <w:rsid w:val="009415BE"/>
    <w:rsid w:val="00955274"/>
    <w:rsid w:val="0096530A"/>
    <w:rsid w:val="00985B2B"/>
    <w:rsid w:val="009965B4"/>
    <w:rsid w:val="009A487D"/>
    <w:rsid w:val="009A5219"/>
    <w:rsid w:val="009C77EA"/>
    <w:rsid w:val="009E08C7"/>
    <w:rsid w:val="009E194F"/>
    <w:rsid w:val="009E3943"/>
    <w:rsid w:val="009E5A46"/>
    <w:rsid w:val="009F1D0E"/>
    <w:rsid w:val="00A10136"/>
    <w:rsid w:val="00A130EB"/>
    <w:rsid w:val="00A16E36"/>
    <w:rsid w:val="00A25FF8"/>
    <w:rsid w:val="00A271AB"/>
    <w:rsid w:val="00A300B0"/>
    <w:rsid w:val="00A3166D"/>
    <w:rsid w:val="00A34787"/>
    <w:rsid w:val="00A51F84"/>
    <w:rsid w:val="00A525C5"/>
    <w:rsid w:val="00A938FB"/>
    <w:rsid w:val="00A93C30"/>
    <w:rsid w:val="00AA2D8C"/>
    <w:rsid w:val="00AB13AB"/>
    <w:rsid w:val="00AB4B16"/>
    <w:rsid w:val="00AB6E8E"/>
    <w:rsid w:val="00AC7B0E"/>
    <w:rsid w:val="00AD6726"/>
    <w:rsid w:val="00AE0793"/>
    <w:rsid w:val="00AE29E1"/>
    <w:rsid w:val="00AE4145"/>
    <w:rsid w:val="00AE4857"/>
    <w:rsid w:val="00AF4D96"/>
    <w:rsid w:val="00AF50B4"/>
    <w:rsid w:val="00B1197B"/>
    <w:rsid w:val="00B13055"/>
    <w:rsid w:val="00B72003"/>
    <w:rsid w:val="00B77B9D"/>
    <w:rsid w:val="00B86D39"/>
    <w:rsid w:val="00BA6CF8"/>
    <w:rsid w:val="00BB2A93"/>
    <w:rsid w:val="00BC0547"/>
    <w:rsid w:val="00BC23DB"/>
    <w:rsid w:val="00BC76F8"/>
    <w:rsid w:val="00BD02CB"/>
    <w:rsid w:val="00BF286C"/>
    <w:rsid w:val="00BF3944"/>
    <w:rsid w:val="00BF62B0"/>
    <w:rsid w:val="00C06FD6"/>
    <w:rsid w:val="00C10465"/>
    <w:rsid w:val="00C25CB8"/>
    <w:rsid w:val="00C4122E"/>
    <w:rsid w:val="00C54359"/>
    <w:rsid w:val="00C56568"/>
    <w:rsid w:val="00C633C8"/>
    <w:rsid w:val="00C64399"/>
    <w:rsid w:val="00C823A3"/>
    <w:rsid w:val="00C94BD9"/>
    <w:rsid w:val="00CA7ED3"/>
    <w:rsid w:val="00CE5F43"/>
    <w:rsid w:val="00CF23FD"/>
    <w:rsid w:val="00CF709C"/>
    <w:rsid w:val="00D065E8"/>
    <w:rsid w:val="00D079B2"/>
    <w:rsid w:val="00D632D0"/>
    <w:rsid w:val="00D748A6"/>
    <w:rsid w:val="00D81DFD"/>
    <w:rsid w:val="00D9546A"/>
    <w:rsid w:val="00DA5C91"/>
    <w:rsid w:val="00DB5EBE"/>
    <w:rsid w:val="00DC0242"/>
    <w:rsid w:val="00DC6D11"/>
    <w:rsid w:val="00DD1EE0"/>
    <w:rsid w:val="00DD3119"/>
    <w:rsid w:val="00DD6898"/>
    <w:rsid w:val="00E07FEC"/>
    <w:rsid w:val="00E2264B"/>
    <w:rsid w:val="00E31E83"/>
    <w:rsid w:val="00E44FB3"/>
    <w:rsid w:val="00E617CC"/>
    <w:rsid w:val="00E7581D"/>
    <w:rsid w:val="00E81EAC"/>
    <w:rsid w:val="00E94CCF"/>
    <w:rsid w:val="00E9607A"/>
    <w:rsid w:val="00EA5B0B"/>
    <w:rsid w:val="00EC2C2C"/>
    <w:rsid w:val="00ED5710"/>
    <w:rsid w:val="00EE3355"/>
    <w:rsid w:val="00EE4C79"/>
    <w:rsid w:val="00EF0DB5"/>
    <w:rsid w:val="00EF2923"/>
    <w:rsid w:val="00EF46EC"/>
    <w:rsid w:val="00F13647"/>
    <w:rsid w:val="00F331A6"/>
    <w:rsid w:val="00F378CA"/>
    <w:rsid w:val="00F503C7"/>
    <w:rsid w:val="00F56993"/>
    <w:rsid w:val="00F80560"/>
    <w:rsid w:val="00F9014F"/>
    <w:rsid w:val="00F918EC"/>
    <w:rsid w:val="00FE03B5"/>
    <w:rsid w:val="00FF1BF6"/>
    <w:rsid w:val="00FF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55C8"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FF55C8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sid w:val="00FF55C8"/>
    <w:rPr>
      <w:color w:val="0000FF"/>
      <w:u w:val="single"/>
    </w:rPr>
  </w:style>
  <w:style w:type="paragraph" w:styleId="a4">
    <w:name w:val="Body Text"/>
    <w:basedOn w:val="a"/>
    <w:link w:val="a5"/>
    <w:rsid w:val="00FF55C8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sid w:val="00FF55C8"/>
    <w:rPr>
      <w:color w:val="800080"/>
      <w:u w:val="single"/>
    </w:rPr>
  </w:style>
  <w:style w:type="paragraph" w:styleId="21">
    <w:name w:val="Body Text 2"/>
    <w:basedOn w:val="a"/>
    <w:rsid w:val="00FF55C8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rsid w:val="00FF55C8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rsid w:val="00FF55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  <w:rsid w:val="00FF55C8"/>
  </w:style>
  <w:style w:type="paragraph" w:styleId="aa">
    <w:name w:val="footer"/>
    <w:basedOn w:val="a"/>
    <w:rsid w:val="00FF55C8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f">
    <w:name w:val="Balloon Text"/>
    <w:basedOn w:val="a"/>
    <w:link w:val="af0"/>
    <w:rsid w:val="00EE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EE4C79"/>
    <w:rPr>
      <w:rFonts w:ascii="Tahoma" w:hAnsi="Tahoma" w:cs="Tahoma"/>
      <w:spacing w:val="16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55C8"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FF55C8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sid w:val="00FF55C8"/>
    <w:rPr>
      <w:color w:val="0000FF"/>
      <w:u w:val="single"/>
    </w:rPr>
  </w:style>
  <w:style w:type="paragraph" w:styleId="a4">
    <w:name w:val="Body Text"/>
    <w:basedOn w:val="a"/>
    <w:link w:val="a5"/>
    <w:rsid w:val="00FF55C8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sid w:val="00FF55C8"/>
    <w:rPr>
      <w:color w:val="800080"/>
      <w:u w:val="single"/>
    </w:rPr>
  </w:style>
  <w:style w:type="paragraph" w:styleId="21">
    <w:name w:val="Body Text 2"/>
    <w:basedOn w:val="a"/>
    <w:rsid w:val="00FF55C8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rsid w:val="00FF55C8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rsid w:val="00FF55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  <w:rsid w:val="00FF55C8"/>
  </w:style>
  <w:style w:type="paragraph" w:styleId="aa">
    <w:name w:val="footer"/>
    <w:basedOn w:val="a"/>
    <w:rsid w:val="00FF55C8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f">
    <w:name w:val="Balloon Text"/>
    <w:basedOn w:val="a"/>
    <w:link w:val="af0"/>
    <w:rsid w:val="00EE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EE4C79"/>
    <w:rPr>
      <w:rFonts w:ascii="Tahoma" w:hAnsi="Tahoma" w:cs="Tahoma"/>
      <w:spacing w:val="16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CABC08B01C0ECA29CDB45996E3ACA431FAC910BBF72E19E27397EC19CDDE691CF341D55D91EE5FFO30EE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035F41F-9E07-4DF3-8ECD-C2B37BB1D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1</TotalTime>
  <Pages>27</Pages>
  <Words>3553</Words>
  <Characters>20256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23762</CharactersWithSpaces>
  <SharedDoc>false</SharedDoc>
  <HLinks>
    <vt:vector size="6" baseType="variant">
      <vt:variant>
        <vt:i4>2162799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consultantplus://offline/ref=6CABC08B01C0ECA29CDB45996E3ACA431FAC910BBF72E19E27397EC19CDDE691CF341D55D91EE5FFO30EE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2019-11-27T06:36:00Z</cp:lastPrinted>
  <dcterms:created xsi:type="dcterms:W3CDTF">2019-11-27T08:52:00Z</dcterms:created>
  <dcterms:modified xsi:type="dcterms:W3CDTF">2019-11-27T08:52:00Z</dcterms:modified>
</cp:coreProperties>
</file>